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741" w:rsidRDefault="000F2741" w:rsidP="008B6CA2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1C27E9">
        <w:rPr>
          <w:rFonts w:ascii="Times New Roman" w:hAnsi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pt;height:656.25pt">
            <v:imagedata r:id="rId7" o:title=""/>
          </v:shape>
        </w:pict>
      </w:r>
    </w:p>
    <w:p w:rsidR="000F2741" w:rsidRDefault="000F2741" w:rsidP="008B6CA2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0F2741" w:rsidRDefault="000F2741" w:rsidP="008B6CA2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0F2741" w:rsidRDefault="000F2741" w:rsidP="008B6CA2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0F2741" w:rsidRDefault="000F2741" w:rsidP="008B6CA2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0F2741" w:rsidRPr="009F025F" w:rsidRDefault="000F2741" w:rsidP="008B6CA2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0F2741" w:rsidRPr="009F025F" w:rsidRDefault="000F2741" w:rsidP="00776DCF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0F2741" w:rsidRPr="009F025F" w:rsidRDefault="000F2741" w:rsidP="00776DCF">
      <w:pPr>
        <w:rPr>
          <w:rFonts w:ascii="Times New Roman" w:hAnsi="Times New Roman"/>
          <w:b/>
          <w:sz w:val="24"/>
          <w:szCs w:val="24"/>
        </w:rPr>
      </w:pPr>
      <w:r w:rsidRPr="009F025F">
        <w:rPr>
          <w:rFonts w:ascii="Times New Roman" w:hAnsi="Times New Roman"/>
          <w:b/>
          <w:sz w:val="24"/>
          <w:szCs w:val="24"/>
        </w:rPr>
        <w:t xml:space="preserve">            1.  Информационная карта образовательной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4678"/>
        <w:gridCol w:w="4218"/>
      </w:tblGrid>
      <w:tr w:rsidR="000F2741" w:rsidRPr="00374F43" w:rsidTr="00374F43">
        <w:tc>
          <w:tcPr>
            <w:tcW w:w="675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4218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«Центр детского технического творчества» Елабужского муниципального района Республика Татарстан</w:t>
            </w:r>
          </w:p>
        </w:tc>
      </w:tr>
      <w:tr w:rsidR="000F2741" w:rsidRPr="00374F43" w:rsidTr="00374F43">
        <w:tc>
          <w:tcPr>
            <w:tcW w:w="675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218" w:type="dxa"/>
          </w:tcPr>
          <w:p w:rsidR="000F2741" w:rsidRPr="00374F43" w:rsidRDefault="000F2741" w:rsidP="009E6DD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Дополнительная</w:t>
            </w:r>
          </w:p>
          <w:p w:rsidR="000F2741" w:rsidRPr="00374F43" w:rsidRDefault="000F2741" w:rsidP="009E6DD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общеобразовательная общеразвивающая программа</w:t>
            </w:r>
          </w:p>
          <w:p w:rsidR="000F2741" w:rsidRPr="00374F43" w:rsidRDefault="000F2741" w:rsidP="009E6DD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технической направленности</w:t>
            </w:r>
          </w:p>
          <w:p w:rsidR="000F2741" w:rsidRPr="00374F43" w:rsidRDefault="000F2741" w:rsidP="009F025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«Авиапилотирование»</w:t>
            </w:r>
          </w:p>
        </w:tc>
      </w:tr>
      <w:tr w:rsidR="000F2741" w:rsidRPr="00374F43" w:rsidTr="00374F43">
        <w:tc>
          <w:tcPr>
            <w:tcW w:w="675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218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техническая</w:t>
            </w:r>
          </w:p>
        </w:tc>
      </w:tr>
      <w:tr w:rsidR="000F2741" w:rsidRPr="00374F43" w:rsidTr="00374F43">
        <w:tc>
          <w:tcPr>
            <w:tcW w:w="675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218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F2741" w:rsidRPr="00374F43" w:rsidTr="00374F43">
        <w:tc>
          <w:tcPr>
            <w:tcW w:w="675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4678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 xml:space="preserve">Педагог дополнительного образования </w:t>
            </w:r>
          </w:p>
        </w:tc>
        <w:tc>
          <w:tcPr>
            <w:tcW w:w="4218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Халиулин Ильнур Камильевич</w:t>
            </w:r>
          </w:p>
        </w:tc>
      </w:tr>
      <w:tr w:rsidR="000F2741" w:rsidRPr="00374F43" w:rsidTr="00374F43">
        <w:tc>
          <w:tcPr>
            <w:tcW w:w="675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Сведения о программе</w:t>
            </w:r>
          </w:p>
        </w:tc>
        <w:tc>
          <w:tcPr>
            <w:tcW w:w="4218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F2741" w:rsidRPr="00374F43" w:rsidTr="00374F43">
        <w:tc>
          <w:tcPr>
            <w:tcW w:w="675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4678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4218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</w:tr>
      <w:tr w:rsidR="000F2741" w:rsidRPr="00374F43" w:rsidTr="00374F43">
        <w:tc>
          <w:tcPr>
            <w:tcW w:w="675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4678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4218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9-15лет</w:t>
            </w:r>
          </w:p>
        </w:tc>
      </w:tr>
      <w:tr w:rsidR="000F2741" w:rsidRPr="00374F43" w:rsidTr="00374F43">
        <w:trPr>
          <w:trHeight w:val="1938"/>
        </w:trPr>
        <w:tc>
          <w:tcPr>
            <w:tcW w:w="675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4678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Характеристика программы:</w:t>
            </w:r>
          </w:p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- тип программы</w:t>
            </w:r>
          </w:p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- вид программы</w:t>
            </w:r>
          </w:p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- принцип  проектирования программы</w:t>
            </w:r>
          </w:p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218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Дополнительная общеобразовательная</w:t>
            </w:r>
          </w:p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программа</w:t>
            </w:r>
          </w:p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</w:p>
        </w:tc>
      </w:tr>
      <w:tr w:rsidR="000F2741" w:rsidRPr="00374F43" w:rsidTr="00374F43">
        <w:trPr>
          <w:trHeight w:val="1086"/>
        </w:trPr>
        <w:tc>
          <w:tcPr>
            <w:tcW w:w="675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4678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Цель программы</w:t>
            </w:r>
          </w:p>
        </w:tc>
        <w:tc>
          <w:tcPr>
            <w:tcW w:w="4218" w:type="dxa"/>
          </w:tcPr>
          <w:p w:rsidR="000F2741" w:rsidRPr="00374F43" w:rsidRDefault="000F2741" w:rsidP="00374F43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Формирование у детей устойчивого интереса к авиамоделизму, развитие конструкторских умений, навыков и творческих способностей.</w:t>
            </w:r>
          </w:p>
        </w:tc>
      </w:tr>
      <w:tr w:rsidR="000F2741" w:rsidRPr="00374F43" w:rsidTr="00374F43">
        <w:trPr>
          <w:trHeight w:val="862"/>
        </w:trPr>
        <w:tc>
          <w:tcPr>
            <w:tcW w:w="675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5.5</w:t>
            </w:r>
          </w:p>
        </w:tc>
        <w:tc>
          <w:tcPr>
            <w:tcW w:w="4678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Образовательные модули ( в соответствии с уровнями сложности содержания и материала программы)</w:t>
            </w:r>
          </w:p>
        </w:tc>
        <w:tc>
          <w:tcPr>
            <w:tcW w:w="4218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F2741" w:rsidRPr="00374F43" w:rsidTr="00374F43">
        <w:trPr>
          <w:trHeight w:val="1086"/>
        </w:trPr>
        <w:tc>
          <w:tcPr>
            <w:tcW w:w="675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Формы и методы  образовательной деятельности</w:t>
            </w:r>
          </w:p>
        </w:tc>
        <w:tc>
          <w:tcPr>
            <w:tcW w:w="4218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Традиционные и нетрадиционные формы организации учебной деятельности.</w:t>
            </w:r>
          </w:p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Методы: наглядные, словесные, игровые, практические</w:t>
            </w:r>
          </w:p>
        </w:tc>
      </w:tr>
      <w:tr w:rsidR="000F2741" w:rsidRPr="00374F43" w:rsidTr="00374F43">
        <w:trPr>
          <w:trHeight w:val="1086"/>
        </w:trPr>
        <w:tc>
          <w:tcPr>
            <w:tcW w:w="675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218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Теоретическая, практическая подготовка, общеучебные умения и навыки, личностное развитие ребенка</w:t>
            </w:r>
          </w:p>
        </w:tc>
      </w:tr>
      <w:tr w:rsidR="000F2741" w:rsidRPr="00374F43" w:rsidTr="00374F43">
        <w:trPr>
          <w:trHeight w:val="566"/>
        </w:trPr>
        <w:tc>
          <w:tcPr>
            <w:tcW w:w="675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218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Аттестация учащихся, результаты мониторинга</w:t>
            </w:r>
          </w:p>
        </w:tc>
      </w:tr>
      <w:tr w:rsidR="000F2741" w:rsidRPr="00374F43" w:rsidTr="00374F43">
        <w:trPr>
          <w:trHeight w:val="595"/>
        </w:trPr>
        <w:tc>
          <w:tcPr>
            <w:tcW w:w="675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218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28 сентября 2017 года</w:t>
            </w:r>
          </w:p>
        </w:tc>
      </w:tr>
      <w:tr w:rsidR="000F2741" w:rsidRPr="00374F43" w:rsidTr="00374F43">
        <w:trPr>
          <w:trHeight w:val="595"/>
        </w:trPr>
        <w:tc>
          <w:tcPr>
            <w:tcW w:w="675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Рецензенты</w:t>
            </w:r>
          </w:p>
        </w:tc>
        <w:tc>
          <w:tcPr>
            <w:tcW w:w="4218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F2741" w:rsidRPr="009F025F" w:rsidRDefault="000F2741" w:rsidP="00776DCF">
      <w:pPr>
        <w:rPr>
          <w:rFonts w:ascii="Times New Roman" w:hAnsi="Times New Roman"/>
          <w:b/>
          <w:sz w:val="24"/>
          <w:szCs w:val="24"/>
        </w:rPr>
      </w:pPr>
    </w:p>
    <w:p w:rsidR="000F2741" w:rsidRPr="009F025F" w:rsidRDefault="000F2741" w:rsidP="008B6CA2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0F2741" w:rsidRPr="009F025F" w:rsidRDefault="000F2741" w:rsidP="008B6CA2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0F2741" w:rsidRPr="009F025F" w:rsidRDefault="000F2741" w:rsidP="009F025F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0F2741" w:rsidRPr="009F025F" w:rsidRDefault="000F2741" w:rsidP="008B6CA2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0F2741" w:rsidRPr="009F025F" w:rsidRDefault="000F2741" w:rsidP="008B6CA2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9F025F">
        <w:rPr>
          <w:rFonts w:ascii="Times New Roman" w:hAnsi="Times New Roman"/>
          <w:b/>
          <w:sz w:val="24"/>
          <w:szCs w:val="24"/>
        </w:rPr>
        <w:t>Оглавление</w:t>
      </w:r>
    </w:p>
    <w:p w:rsidR="000F2741" w:rsidRPr="009F025F" w:rsidRDefault="000F2741" w:rsidP="00776DCF">
      <w:pPr>
        <w:pStyle w:val="NoSpacing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1.Информационная карта образовательной программы</w:t>
      </w:r>
    </w:p>
    <w:p w:rsidR="000F2741" w:rsidRPr="009F025F" w:rsidRDefault="000F2741" w:rsidP="00776DCF">
      <w:pPr>
        <w:pStyle w:val="NoSpacing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2. Пояснительная записка</w:t>
      </w:r>
    </w:p>
    <w:p w:rsidR="000F2741" w:rsidRPr="009F025F" w:rsidRDefault="000F2741" w:rsidP="00776DCF">
      <w:pPr>
        <w:pStyle w:val="NoSpacing"/>
        <w:rPr>
          <w:rFonts w:ascii="Times New Roman" w:hAnsi="Times New Roman"/>
          <w:sz w:val="24"/>
          <w:szCs w:val="24"/>
        </w:rPr>
      </w:pPr>
    </w:p>
    <w:p w:rsidR="000F2741" w:rsidRPr="009F025F" w:rsidRDefault="000F2741" w:rsidP="00776DCF">
      <w:pPr>
        <w:pStyle w:val="NoSpacing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3. Учебный план</w:t>
      </w:r>
    </w:p>
    <w:p w:rsidR="000F2741" w:rsidRPr="009F025F" w:rsidRDefault="000F2741" w:rsidP="00776DCF">
      <w:pPr>
        <w:pStyle w:val="NoSpacing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4. Учебно-тематический план</w:t>
      </w:r>
    </w:p>
    <w:p w:rsidR="000F2741" w:rsidRPr="009F025F" w:rsidRDefault="000F2741" w:rsidP="00776DCF">
      <w:pPr>
        <w:pStyle w:val="NoSpacing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5. Содержание программы</w:t>
      </w:r>
    </w:p>
    <w:p w:rsidR="000F2741" w:rsidRPr="009F025F" w:rsidRDefault="000F2741" w:rsidP="00776DCF">
      <w:pPr>
        <w:pStyle w:val="NoSpacing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 xml:space="preserve">  </w:t>
      </w:r>
    </w:p>
    <w:p w:rsidR="000F2741" w:rsidRPr="009F025F" w:rsidRDefault="000F2741" w:rsidP="00776DCF">
      <w:pPr>
        <w:pStyle w:val="NoSpacing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6. Организационно-педагогические условия реализации программы</w:t>
      </w:r>
    </w:p>
    <w:p w:rsidR="000F2741" w:rsidRPr="009F025F" w:rsidRDefault="000F2741" w:rsidP="00776DCF">
      <w:pPr>
        <w:pStyle w:val="NoSpacing"/>
        <w:rPr>
          <w:rFonts w:ascii="Times New Roman" w:hAnsi="Times New Roman"/>
          <w:sz w:val="24"/>
          <w:szCs w:val="24"/>
        </w:rPr>
      </w:pPr>
    </w:p>
    <w:p w:rsidR="000F2741" w:rsidRPr="009F025F" w:rsidRDefault="000F2741" w:rsidP="00776DCF">
      <w:pPr>
        <w:pStyle w:val="NoSpacing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7. Формы аттестации, мониторинг результатов</w:t>
      </w:r>
    </w:p>
    <w:p w:rsidR="000F2741" w:rsidRPr="009F025F" w:rsidRDefault="000F2741" w:rsidP="00776DCF">
      <w:pPr>
        <w:pStyle w:val="NoSpacing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8.Список литературы</w:t>
      </w:r>
    </w:p>
    <w:p w:rsidR="000F2741" w:rsidRPr="009F025F" w:rsidRDefault="000F2741" w:rsidP="00776DCF">
      <w:pPr>
        <w:pStyle w:val="NoSpacing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9.Календарный учебный график( Приложение 1)</w:t>
      </w:r>
    </w:p>
    <w:p w:rsidR="000F2741" w:rsidRPr="009F025F" w:rsidRDefault="000F2741" w:rsidP="00776DCF">
      <w:pPr>
        <w:pStyle w:val="NoSpacing"/>
        <w:rPr>
          <w:rFonts w:ascii="Times New Roman" w:hAnsi="Times New Roman"/>
          <w:sz w:val="24"/>
          <w:szCs w:val="24"/>
        </w:rPr>
      </w:pPr>
    </w:p>
    <w:p w:rsidR="000F2741" w:rsidRPr="009F025F" w:rsidRDefault="000F2741" w:rsidP="00776DCF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0F2741" w:rsidRPr="009F025F" w:rsidRDefault="000F2741" w:rsidP="008B6CA2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0F2741" w:rsidRPr="009F025F" w:rsidRDefault="000F2741" w:rsidP="00076714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0F2741" w:rsidRPr="009F025F" w:rsidRDefault="000F2741" w:rsidP="00076714">
      <w:pPr>
        <w:jc w:val="both"/>
        <w:rPr>
          <w:rFonts w:ascii="Times New Roman" w:hAnsi="Times New Roman"/>
          <w:b/>
          <w:sz w:val="24"/>
          <w:szCs w:val="24"/>
        </w:rPr>
      </w:pPr>
    </w:p>
    <w:p w:rsidR="000F2741" w:rsidRPr="009F025F" w:rsidRDefault="000F2741" w:rsidP="00076714">
      <w:pPr>
        <w:jc w:val="both"/>
        <w:rPr>
          <w:rFonts w:ascii="Times New Roman" w:hAnsi="Times New Roman"/>
          <w:b/>
          <w:sz w:val="24"/>
          <w:szCs w:val="24"/>
        </w:rPr>
      </w:pPr>
    </w:p>
    <w:p w:rsidR="000F2741" w:rsidRPr="009F025F" w:rsidRDefault="000F2741" w:rsidP="00076714">
      <w:pPr>
        <w:pStyle w:val="Default"/>
        <w:jc w:val="both"/>
      </w:pPr>
    </w:p>
    <w:p w:rsidR="000F2741" w:rsidRPr="009F025F" w:rsidRDefault="000F2741" w:rsidP="00076714">
      <w:pPr>
        <w:pStyle w:val="Default"/>
        <w:jc w:val="both"/>
      </w:pPr>
    </w:p>
    <w:p w:rsidR="000F2741" w:rsidRPr="009F025F" w:rsidRDefault="000F2741" w:rsidP="00076714">
      <w:pPr>
        <w:pStyle w:val="Default"/>
        <w:jc w:val="both"/>
      </w:pPr>
    </w:p>
    <w:p w:rsidR="000F2741" w:rsidRPr="009F025F" w:rsidRDefault="000F2741" w:rsidP="00076714">
      <w:pPr>
        <w:pStyle w:val="Default"/>
        <w:jc w:val="both"/>
      </w:pPr>
    </w:p>
    <w:p w:rsidR="000F2741" w:rsidRPr="009F025F" w:rsidRDefault="000F2741" w:rsidP="00076714">
      <w:pPr>
        <w:pStyle w:val="Default"/>
        <w:jc w:val="both"/>
      </w:pPr>
    </w:p>
    <w:p w:rsidR="000F2741" w:rsidRPr="009F025F" w:rsidRDefault="000F2741" w:rsidP="00076714">
      <w:pPr>
        <w:pStyle w:val="Default"/>
        <w:jc w:val="both"/>
      </w:pPr>
    </w:p>
    <w:p w:rsidR="000F2741" w:rsidRPr="009F025F" w:rsidRDefault="000F2741" w:rsidP="00076714">
      <w:pPr>
        <w:pStyle w:val="Default"/>
        <w:jc w:val="both"/>
      </w:pPr>
    </w:p>
    <w:p w:rsidR="000F2741" w:rsidRPr="009F025F" w:rsidRDefault="000F2741" w:rsidP="00076714">
      <w:pPr>
        <w:pStyle w:val="Default"/>
        <w:jc w:val="both"/>
      </w:pPr>
    </w:p>
    <w:p w:rsidR="000F2741" w:rsidRPr="009F025F" w:rsidRDefault="000F2741" w:rsidP="00076714">
      <w:pPr>
        <w:pStyle w:val="Default"/>
        <w:jc w:val="both"/>
      </w:pPr>
    </w:p>
    <w:p w:rsidR="000F2741" w:rsidRPr="009F025F" w:rsidRDefault="000F2741" w:rsidP="00076714">
      <w:pPr>
        <w:pStyle w:val="Default"/>
        <w:jc w:val="both"/>
      </w:pPr>
    </w:p>
    <w:p w:rsidR="000F2741" w:rsidRPr="009F025F" w:rsidRDefault="000F2741" w:rsidP="00076714">
      <w:pPr>
        <w:pStyle w:val="Default"/>
        <w:jc w:val="both"/>
      </w:pPr>
    </w:p>
    <w:p w:rsidR="000F2741" w:rsidRPr="009F025F" w:rsidRDefault="000F2741" w:rsidP="00076714">
      <w:pPr>
        <w:pStyle w:val="Default"/>
        <w:jc w:val="both"/>
      </w:pPr>
    </w:p>
    <w:p w:rsidR="000F2741" w:rsidRPr="009F025F" w:rsidRDefault="000F2741" w:rsidP="00076714">
      <w:pPr>
        <w:pStyle w:val="Default"/>
        <w:jc w:val="both"/>
      </w:pPr>
    </w:p>
    <w:p w:rsidR="000F2741" w:rsidRPr="009F025F" w:rsidRDefault="000F2741" w:rsidP="00076714">
      <w:pPr>
        <w:pStyle w:val="Default"/>
        <w:jc w:val="both"/>
      </w:pPr>
    </w:p>
    <w:p w:rsidR="000F2741" w:rsidRPr="009F025F" w:rsidRDefault="000F2741" w:rsidP="00076714">
      <w:pPr>
        <w:pStyle w:val="Default"/>
        <w:jc w:val="both"/>
      </w:pPr>
    </w:p>
    <w:p w:rsidR="000F2741" w:rsidRPr="009F025F" w:rsidRDefault="000F2741" w:rsidP="00076714">
      <w:pPr>
        <w:pStyle w:val="Default"/>
        <w:jc w:val="both"/>
      </w:pPr>
    </w:p>
    <w:p w:rsidR="000F2741" w:rsidRPr="009F025F" w:rsidRDefault="000F2741" w:rsidP="00076714">
      <w:pPr>
        <w:pStyle w:val="Default"/>
        <w:jc w:val="both"/>
      </w:pPr>
    </w:p>
    <w:p w:rsidR="000F2741" w:rsidRPr="009F025F" w:rsidRDefault="000F2741" w:rsidP="00076714">
      <w:pPr>
        <w:pStyle w:val="Default"/>
        <w:jc w:val="both"/>
      </w:pPr>
    </w:p>
    <w:p w:rsidR="000F2741" w:rsidRPr="009F025F" w:rsidRDefault="000F2741" w:rsidP="00076714">
      <w:pPr>
        <w:pStyle w:val="Default"/>
        <w:jc w:val="both"/>
      </w:pPr>
    </w:p>
    <w:p w:rsidR="000F2741" w:rsidRPr="009F025F" w:rsidRDefault="000F2741" w:rsidP="00076714">
      <w:pPr>
        <w:pStyle w:val="Default"/>
        <w:jc w:val="both"/>
      </w:pPr>
    </w:p>
    <w:p w:rsidR="000F2741" w:rsidRPr="009F025F" w:rsidRDefault="000F2741" w:rsidP="00076714">
      <w:pPr>
        <w:pStyle w:val="Default"/>
        <w:jc w:val="both"/>
      </w:pPr>
    </w:p>
    <w:p w:rsidR="000F2741" w:rsidRPr="009F025F" w:rsidRDefault="000F2741" w:rsidP="00076714">
      <w:pPr>
        <w:pStyle w:val="Default"/>
        <w:jc w:val="both"/>
      </w:pPr>
    </w:p>
    <w:p w:rsidR="000F2741" w:rsidRPr="009F025F" w:rsidRDefault="000F2741" w:rsidP="00076714">
      <w:pPr>
        <w:pStyle w:val="Default"/>
        <w:jc w:val="both"/>
      </w:pPr>
    </w:p>
    <w:p w:rsidR="000F2741" w:rsidRPr="009F025F" w:rsidRDefault="000F2741" w:rsidP="00076714">
      <w:pPr>
        <w:pStyle w:val="Default"/>
        <w:jc w:val="both"/>
      </w:pPr>
    </w:p>
    <w:p w:rsidR="000F2741" w:rsidRPr="009F025F" w:rsidRDefault="000F2741" w:rsidP="00076714">
      <w:pPr>
        <w:pStyle w:val="NoSpacing"/>
        <w:rPr>
          <w:rFonts w:ascii="Times New Roman" w:hAnsi="Times New Roman"/>
          <w:sz w:val="24"/>
          <w:szCs w:val="24"/>
        </w:rPr>
      </w:pPr>
    </w:p>
    <w:p w:rsidR="000F2741" w:rsidRDefault="000F2741" w:rsidP="008B6CA2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0F2741" w:rsidRDefault="000F2741" w:rsidP="008B6CA2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0F2741" w:rsidRDefault="000F2741" w:rsidP="008B6CA2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0F2741" w:rsidRDefault="000F2741" w:rsidP="008B6CA2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0F2741" w:rsidRDefault="000F2741" w:rsidP="008B6CA2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0F2741" w:rsidRDefault="000F2741" w:rsidP="008B6CA2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0F2741" w:rsidRPr="009F025F" w:rsidRDefault="000F2741" w:rsidP="008B6CA2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0F2741" w:rsidRPr="009F025F" w:rsidRDefault="000F2741" w:rsidP="008B6CA2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0F2741" w:rsidRPr="009F025F" w:rsidRDefault="000F2741" w:rsidP="008B6CA2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0F2741" w:rsidRPr="009F025F" w:rsidRDefault="000F2741" w:rsidP="008B6CA2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9F025F">
        <w:rPr>
          <w:rFonts w:ascii="Times New Roman" w:hAnsi="Times New Roman"/>
          <w:b/>
          <w:sz w:val="24"/>
          <w:szCs w:val="24"/>
        </w:rPr>
        <w:t>2. ПОЯСНИТЕЛЬНАЯ ЗАПИСКА</w:t>
      </w:r>
    </w:p>
    <w:p w:rsidR="000F2741" w:rsidRPr="009F025F" w:rsidRDefault="000F2741" w:rsidP="0007671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0F2741" w:rsidRPr="009F025F" w:rsidRDefault="000F2741" w:rsidP="008858C4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9F025F">
        <w:rPr>
          <w:rFonts w:ascii="Times New Roman" w:hAnsi="Times New Roman"/>
          <w:b/>
          <w:sz w:val="24"/>
          <w:szCs w:val="24"/>
        </w:rPr>
        <w:t>Нормативная база</w:t>
      </w:r>
    </w:p>
    <w:p w:rsidR="000F2741" w:rsidRPr="009F025F" w:rsidRDefault="000F2741" w:rsidP="0033174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Федеральный Закон «Об образовании в Российской Федерации» от 29.12.2012 № 273-ФЗ.</w:t>
      </w:r>
    </w:p>
    <w:p w:rsidR="000F2741" w:rsidRPr="009F025F" w:rsidRDefault="000F2741" w:rsidP="0033174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 xml:space="preserve">Государственная программа Российской Федерации «развитие образования» на 2013-2020годы </w:t>
      </w:r>
    </w:p>
    <w:p w:rsidR="000F2741" w:rsidRPr="009F025F" w:rsidRDefault="000F2741" w:rsidP="0033174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 xml:space="preserve">Концепция развития дополнительного образования детей (утверждена распоряжением Правительства РФ от 04.09.2014 № 1726-р). </w:t>
      </w:r>
    </w:p>
    <w:p w:rsidR="000F2741" w:rsidRPr="009F025F" w:rsidRDefault="000F2741" w:rsidP="0033174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 xml:space="preserve">Сан-Пин к устройству, содержанию и организации режима работы образовательных организаций дополнительного образования детей (утверждено постановлением Главного государственного санитарного врача РФ от 04.07.2014 № 41) </w:t>
      </w:r>
    </w:p>
    <w:p w:rsidR="000F2741" w:rsidRPr="009F025F" w:rsidRDefault="000F2741" w:rsidP="0033174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 xml:space="preserve">Порядок организации и осуществления образовательной деятельности по дополнительным общеобразовательным программам (утвержден приказом Министерства образования и науки РФ от 29.08.2013 № 1008). </w:t>
      </w:r>
    </w:p>
    <w:p w:rsidR="000F2741" w:rsidRPr="009F025F" w:rsidRDefault="000F2741" w:rsidP="0033174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Методические рекомендации по проектированию дополнительных общеразвивающих программ (включая разноуровневые программы) (Приложение к письму Департамента государственной политики в сфере воспитания детей и молодежи Министерства образования и науки РФ от 11.12.2006г. № 06-1844).</w:t>
      </w:r>
    </w:p>
    <w:p w:rsidR="000F2741" w:rsidRPr="009F025F" w:rsidRDefault="000F2741" w:rsidP="0033174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Санитарно-эпидемиологические правила и нормативы СанПиН 2.4.4.3172-14</w:t>
      </w:r>
    </w:p>
    <w:p w:rsidR="000F2741" w:rsidRPr="009F025F" w:rsidRDefault="000F2741" w:rsidP="0033174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(Зарегистрировано  в Минюсте России 20 августа 2014 г. № 33660)</w:t>
      </w:r>
    </w:p>
    <w:p w:rsidR="000F2741" w:rsidRPr="009F025F" w:rsidRDefault="000F2741" w:rsidP="0033174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 xml:space="preserve">Устав Учреждения. </w:t>
      </w:r>
    </w:p>
    <w:p w:rsidR="000F2741" w:rsidRPr="009F025F" w:rsidRDefault="000F2741" w:rsidP="008858C4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</w:p>
    <w:p w:rsidR="000F2741" w:rsidRPr="009F025F" w:rsidRDefault="000F2741" w:rsidP="008858C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0F2741" w:rsidRPr="009F025F" w:rsidRDefault="000F2741" w:rsidP="00B63383">
      <w:pPr>
        <w:pStyle w:val="NoSpacing"/>
        <w:rPr>
          <w:rFonts w:ascii="Times New Roman" w:hAnsi="Times New Roman"/>
          <w:b/>
          <w:sz w:val="24"/>
          <w:szCs w:val="24"/>
        </w:rPr>
      </w:pPr>
      <w:r w:rsidRPr="009F025F">
        <w:rPr>
          <w:rFonts w:ascii="Times New Roman" w:hAnsi="Times New Roman"/>
          <w:b/>
          <w:sz w:val="24"/>
          <w:szCs w:val="24"/>
        </w:rPr>
        <w:t xml:space="preserve">      1.1. Направленность программы</w:t>
      </w:r>
    </w:p>
    <w:p w:rsidR="000F2741" w:rsidRPr="009F025F" w:rsidRDefault="000F2741" w:rsidP="00F2104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 xml:space="preserve">       Программа по «Авиапилотированию» по содержательной, тематической направленности является – технической; по функциональному предназначению –  учебно - познавательной; по форме организации – групповой; по времени реализации – двухгодичной. Программа предназначена для обучающихся в основной школе в возрасте 9-15 лет и направлена на обеспечение дополнительной подготовке по техническому профилю.</w:t>
      </w:r>
    </w:p>
    <w:p w:rsidR="000F2741" w:rsidRPr="009F025F" w:rsidRDefault="000F2741" w:rsidP="00F2104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Содержание программы нацелено на приобщение детей к общечеловеческим ценностям через собственное творчество и расширяет первоначальные знания о способах управления различными моделями р\у самолетов.</w:t>
      </w:r>
    </w:p>
    <w:p w:rsidR="000F2741" w:rsidRPr="009F025F" w:rsidRDefault="000F2741" w:rsidP="00F2104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Изучение данного курса неразрывно связано с курсом «Авиамоделирование», на этих занятиях дети имеют возможность на практике испытать модели, которые создали своими руками.</w:t>
      </w:r>
    </w:p>
    <w:p w:rsidR="000F2741" w:rsidRPr="009F025F" w:rsidRDefault="000F2741" w:rsidP="00F2104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b/>
          <w:sz w:val="24"/>
          <w:szCs w:val="24"/>
        </w:rPr>
        <w:t>Актуальность программы</w:t>
      </w:r>
      <w:r w:rsidRPr="009F025F">
        <w:rPr>
          <w:rFonts w:ascii="Times New Roman" w:hAnsi="Times New Roman"/>
          <w:sz w:val="24"/>
          <w:szCs w:val="24"/>
        </w:rPr>
        <w:t xml:space="preserve"> на сегодняшний день несомненна. В процессе изготовления и освоения пилотирования учащиеся приобретают разнообразные технологические навыки, знакомятся с конструкцией летательных аппаратов, с основами аэродинамики и прочности. Кроме того, данная программа носит также и профориентационный характер, что также является важнейшей частью современных образовательных стандартов.</w:t>
      </w:r>
    </w:p>
    <w:p w:rsidR="000F2741" w:rsidRPr="009F025F" w:rsidRDefault="000F2741" w:rsidP="00F2104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b/>
          <w:sz w:val="24"/>
          <w:szCs w:val="24"/>
        </w:rPr>
        <w:t xml:space="preserve">Педагогическая целесообразность </w:t>
      </w:r>
      <w:r w:rsidRPr="009F025F">
        <w:rPr>
          <w:rFonts w:ascii="Times New Roman" w:hAnsi="Times New Roman"/>
          <w:sz w:val="24"/>
          <w:szCs w:val="24"/>
        </w:rPr>
        <w:t>программы выражается в значительном расширении политехнического кругозора учащихся, развитии их пространственного мышления, формировании устойчивого интереса к авиации.</w:t>
      </w:r>
    </w:p>
    <w:p w:rsidR="000F2741" w:rsidRPr="009F025F" w:rsidRDefault="000F2741" w:rsidP="00F21045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9F025F">
        <w:rPr>
          <w:rFonts w:ascii="Times New Roman" w:hAnsi="Times New Roman"/>
          <w:b/>
          <w:sz w:val="24"/>
          <w:szCs w:val="24"/>
        </w:rPr>
        <w:t xml:space="preserve">Новизна программы </w:t>
      </w:r>
      <w:r w:rsidRPr="009F025F">
        <w:rPr>
          <w:rFonts w:ascii="Times New Roman" w:hAnsi="Times New Roman"/>
          <w:sz w:val="24"/>
          <w:szCs w:val="24"/>
        </w:rPr>
        <w:t>в отличие от типовой программы в программу внесены изменения по сроку реализации (в типовой 3 года), в связи с интересом учащихся к радиоуправляемым моделям к минимуму сведены часы на разработку простых авиамоделей, основной акцент на радиоуправляемые модели.</w:t>
      </w:r>
    </w:p>
    <w:p w:rsidR="000F2741" w:rsidRPr="009F025F" w:rsidRDefault="000F2741" w:rsidP="00076714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9F025F">
        <w:rPr>
          <w:rFonts w:ascii="Times New Roman" w:hAnsi="Times New Roman"/>
          <w:b/>
          <w:sz w:val="24"/>
          <w:szCs w:val="24"/>
        </w:rPr>
        <w:t>1.2. Отличительные особенности предлагаемой дополнительной образовательной программы от уже существующих программ.</w:t>
      </w:r>
    </w:p>
    <w:p w:rsidR="000F2741" w:rsidRPr="009F025F" w:rsidRDefault="000F2741" w:rsidP="00E44B7B">
      <w:pPr>
        <w:pStyle w:val="NoSpacing"/>
        <w:ind w:firstLine="708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Для успешной реализации целей и задач данной программы в отличие от типовой внесены следующие изменения:</w:t>
      </w:r>
    </w:p>
    <w:p w:rsidR="000F2741" w:rsidRPr="009F025F" w:rsidRDefault="000F2741" w:rsidP="00E44B7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 xml:space="preserve">1. Первый год обучения часовая нагрузка оставлена без изменений 4 часа в неделю, второй год обучения – 6 часов в неделю.  </w:t>
      </w:r>
    </w:p>
    <w:p w:rsidR="000F2741" w:rsidRPr="009F025F" w:rsidRDefault="000F2741" w:rsidP="00E44B7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2. Внесены изменения в учебный план с учетом интересов детей и их психологических особенностей.</w:t>
      </w:r>
    </w:p>
    <w:p w:rsidR="000F2741" w:rsidRPr="009F025F" w:rsidRDefault="000F2741" w:rsidP="0007671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3. Программа ориентирована только на модели радиоуправляемые, так как  опыт педагога показал, что детям этой возрастной категории интересны более современные модели.</w:t>
      </w:r>
    </w:p>
    <w:p w:rsidR="000F2741" w:rsidRPr="009F025F" w:rsidRDefault="000F2741" w:rsidP="008B6CA2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9F025F">
        <w:rPr>
          <w:rFonts w:ascii="Times New Roman" w:hAnsi="Times New Roman"/>
          <w:b/>
          <w:sz w:val="24"/>
          <w:szCs w:val="24"/>
        </w:rPr>
        <w:t>1.3. Особенности возрастной группы детей, которым адресована программа</w:t>
      </w:r>
    </w:p>
    <w:p w:rsidR="000F2741" w:rsidRPr="009F025F" w:rsidRDefault="000F2741" w:rsidP="00F2104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 xml:space="preserve">Программа ориентирована на учащихся от 9-15 лет. Учащиеся формируются в группы и подгруппы. Перед каждой подгруппой ставится своя определенная задача, однако структура задачи остается одинаковой для всех. Комплектование групп учащихся производится с учетом разницы в возрасте 1-2 года в одной группе. Набор учащихся в группы свободный с учетом отсева группы могут доукомплектовываться в течение года по усмотрению руководителя. </w:t>
      </w:r>
    </w:p>
    <w:p w:rsidR="000F2741" w:rsidRPr="009F025F" w:rsidRDefault="000F2741" w:rsidP="00F2104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 xml:space="preserve">В практическом плане важным принципом деятельности является глубокое поэтапное изучение технологии управления моделями различных классов, а также их экспериментальная проверка и подготовка к соревнованиям и конкурсам. </w:t>
      </w:r>
    </w:p>
    <w:p w:rsidR="000F2741" w:rsidRPr="009F025F" w:rsidRDefault="000F2741" w:rsidP="006762BB">
      <w:pPr>
        <w:pStyle w:val="NoSpacing"/>
        <w:rPr>
          <w:rFonts w:ascii="Times New Roman" w:hAnsi="Times New Roman"/>
          <w:b/>
          <w:sz w:val="24"/>
          <w:szCs w:val="24"/>
        </w:rPr>
      </w:pPr>
      <w:r w:rsidRPr="009F025F">
        <w:rPr>
          <w:rFonts w:ascii="Times New Roman" w:hAnsi="Times New Roman"/>
          <w:b/>
          <w:sz w:val="24"/>
          <w:szCs w:val="24"/>
        </w:rPr>
        <w:t>1.4. Цель и задачи программы, формирование УУД</w:t>
      </w:r>
    </w:p>
    <w:p w:rsidR="000F2741" w:rsidRPr="009F025F" w:rsidRDefault="000F2741" w:rsidP="00F21045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0F2741" w:rsidRPr="009F025F" w:rsidRDefault="000F2741" w:rsidP="00F2104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b/>
          <w:sz w:val="24"/>
          <w:szCs w:val="24"/>
        </w:rPr>
        <w:t xml:space="preserve">Главной целью </w:t>
      </w:r>
      <w:r w:rsidRPr="009F025F">
        <w:rPr>
          <w:rFonts w:ascii="Times New Roman" w:hAnsi="Times New Roman"/>
          <w:sz w:val="24"/>
          <w:szCs w:val="24"/>
        </w:rPr>
        <w:t>является формирование у детей устойчивого интереса к авиамоделизму, развитие конструкторских умений и навыков, творческих способностей.</w:t>
      </w:r>
    </w:p>
    <w:p w:rsidR="000F2741" w:rsidRDefault="000F2741" w:rsidP="009F025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 xml:space="preserve">      В основу обучения по данной программе положены принципы интеграции теоретического обучения с процессом практической репродуктивной деятельности и технико-технологического конструирования, принцип обучения «от простого к сложному», которые и определяют задачи: </w:t>
      </w:r>
    </w:p>
    <w:p w:rsidR="000F2741" w:rsidRPr="009F025F" w:rsidRDefault="000F2741" w:rsidP="009F025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b/>
          <w:sz w:val="24"/>
          <w:szCs w:val="24"/>
        </w:rPr>
        <w:t xml:space="preserve">Основные задачи: </w:t>
      </w:r>
    </w:p>
    <w:p w:rsidR="000F2741" w:rsidRPr="009F025F" w:rsidRDefault="000F2741" w:rsidP="00F21045">
      <w:pPr>
        <w:pStyle w:val="NoSpacing"/>
        <w:jc w:val="both"/>
        <w:rPr>
          <w:rFonts w:ascii="Times New Roman" w:hAnsi="Times New Roman"/>
          <w:b/>
          <w:i/>
          <w:sz w:val="24"/>
          <w:szCs w:val="24"/>
        </w:rPr>
      </w:pPr>
      <w:r w:rsidRPr="009F025F">
        <w:rPr>
          <w:rFonts w:ascii="Times New Roman" w:hAnsi="Times New Roman"/>
          <w:b/>
          <w:i/>
          <w:sz w:val="24"/>
          <w:szCs w:val="24"/>
        </w:rPr>
        <w:t xml:space="preserve">Обучающие: </w:t>
      </w:r>
    </w:p>
    <w:p w:rsidR="000F2741" w:rsidRPr="009F025F" w:rsidRDefault="000F2741" w:rsidP="00F2104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 xml:space="preserve">• свободное владение учащимися специфическими понятиями, атрибутами, терминами; </w:t>
      </w:r>
    </w:p>
    <w:p w:rsidR="000F2741" w:rsidRPr="009F025F" w:rsidRDefault="000F2741" w:rsidP="00F2104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 xml:space="preserve">• изучение основы самолетостроения; </w:t>
      </w:r>
    </w:p>
    <w:p w:rsidR="000F2741" w:rsidRPr="009F025F" w:rsidRDefault="000F2741" w:rsidP="00F2104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 xml:space="preserve">• изучение основы теории полета; </w:t>
      </w:r>
    </w:p>
    <w:p w:rsidR="000F2741" w:rsidRPr="009F025F" w:rsidRDefault="000F2741" w:rsidP="00F2104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 xml:space="preserve">•расширение заложенных творческих возможностей в области техники, обусловленных личностным потенциалом ребенка; </w:t>
      </w:r>
    </w:p>
    <w:p w:rsidR="000F2741" w:rsidRPr="009F025F" w:rsidRDefault="000F2741" w:rsidP="00F21045">
      <w:pPr>
        <w:pStyle w:val="NoSpacing"/>
        <w:jc w:val="both"/>
        <w:rPr>
          <w:rFonts w:ascii="Times New Roman" w:hAnsi="Times New Roman"/>
          <w:i/>
          <w:sz w:val="24"/>
          <w:szCs w:val="24"/>
        </w:rPr>
      </w:pPr>
      <w:r w:rsidRPr="009F025F">
        <w:rPr>
          <w:rFonts w:ascii="Times New Roman" w:hAnsi="Times New Roman"/>
          <w:b/>
          <w:i/>
          <w:sz w:val="24"/>
          <w:szCs w:val="24"/>
        </w:rPr>
        <w:t>Воспитательные</w:t>
      </w:r>
      <w:r w:rsidRPr="009F025F">
        <w:rPr>
          <w:rFonts w:ascii="Times New Roman" w:hAnsi="Times New Roman"/>
          <w:i/>
          <w:sz w:val="24"/>
          <w:szCs w:val="24"/>
        </w:rPr>
        <w:t xml:space="preserve">: </w:t>
      </w:r>
    </w:p>
    <w:p w:rsidR="000F2741" w:rsidRPr="009F025F" w:rsidRDefault="000F2741" w:rsidP="00F2104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 xml:space="preserve">• формирование эмоционально-волевого отношения к познанию, постоянного стремления к активной деятельности </w:t>
      </w:r>
    </w:p>
    <w:p w:rsidR="000F2741" w:rsidRPr="009F025F" w:rsidRDefault="000F2741" w:rsidP="00F2104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 xml:space="preserve">• воспитание бережного отношения к технологической среде и окружающей природе; </w:t>
      </w:r>
    </w:p>
    <w:p w:rsidR="000F2741" w:rsidRPr="009F025F" w:rsidRDefault="000F2741" w:rsidP="00F21045">
      <w:pPr>
        <w:pStyle w:val="NoSpacing"/>
        <w:jc w:val="both"/>
        <w:rPr>
          <w:rFonts w:ascii="Times New Roman" w:hAnsi="Times New Roman"/>
          <w:i/>
          <w:sz w:val="24"/>
          <w:szCs w:val="24"/>
        </w:rPr>
      </w:pPr>
      <w:r w:rsidRPr="009F025F">
        <w:rPr>
          <w:rFonts w:ascii="Times New Roman" w:hAnsi="Times New Roman"/>
          <w:b/>
          <w:i/>
          <w:sz w:val="24"/>
          <w:szCs w:val="24"/>
        </w:rPr>
        <w:t>Развивающие</w:t>
      </w:r>
      <w:r w:rsidRPr="009F025F">
        <w:rPr>
          <w:rFonts w:ascii="Times New Roman" w:hAnsi="Times New Roman"/>
          <w:i/>
          <w:sz w:val="24"/>
          <w:szCs w:val="24"/>
        </w:rPr>
        <w:t xml:space="preserve">: </w:t>
      </w:r>
    </w:p>
    <w:p w:rsidR="000F2741" w:rsidRPr="009F025F" w:rsidRDefault="000F2741" w:rsidP="00F2104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 xml:space="preserve">• Развитие у детей элементов технического мышления, изобретательности, творческой инициативы; </w:t>
      </w:r>
    </w:p>
    <w:p w:rsidR="000F2741" w:rsidRPr="009F025F" w:rsidRDefault="000F2741" w:rsidP="00F2104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• Создание условий для саморазвития детей</w:t>
      </w:r>
    </w:p>
    <w:p w:rsidR="000F2741" w:rsidRPr="009F025F" w:rsidRDefault="000F2741" w:rsidP="0055565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0F2741" w:rsidRPr="009F025F" w:rsidRDefault="000F2741" w:rsidP="0055565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b/>
          <w:sz w:val="24"/>
          <w:szCs w:val="24"/>
        </w:rPr>
        <w:t>Что должны знать учащиеся по итогам 1 года обучения</w:t>
      </w:r>
      <w:r w:rsidRPr="009F025F">
        <w:rPr>
          <w:rFonts w:ascii="Times New Roman" w:hAnsi="Times New Roman"/>
          <w:sz w:val="24"/>
          <w:szCs w:val="24"/>
        </w:rPr>
        <w:t>:</w:t>
      </w:r>
    </w:p>
    <w:p w:rsidR="000F2741" w:rsidRPr="009F025F" w:rsidRDefault="000F2741" w:rsidP="0055565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- правила внутреннего распорядка;</w:t>
      </w:r>
    </w:p>
    <w:p w:rsidR="000F2741" w:rsidRPr="009F025F" w:rsidRDefault="000F2741" w:rsidP="0055565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- основные части самолета;</w:t>
      </w:r>
    </w:p>
    <w:p w:rsidR="000F2741" w:rsidRPr="009F025F" w:rsidRDefault="000F2741" w:rsidP="0055565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- условия, обеспечивающие полет;</w:t>
      </w:r>
    </w:p>
    <w:p w:rsidR="000F2741" w:rsidRPr="009F025F" w:rsidRDefault="000F2741" w:rsidP="0055565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- свойства воздуха;</w:t>
      </w:r>
    </w:p>
    <w:p w:rsidR="000F2741" w:rsidRPr="009F025F" w:rsidRDefault="000F2741" w:rsidP="0055565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- свойства ветра, сила, направление;</w:t>
      </w:r>
    </w:p>
    <w:p w:rsidR="000F2741" w:rsidRPr="009F025F" w:rsidRDefault="000F2741" w:rsidP="0055565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- основы режима полета самолетов.</w:t>
      </w:r>
    </w:p>
    <w:p w:rsidR="000F2741" w:rsidRPr="009F025F" w:rsidRDefault="000F2741" w:rsidP="0055565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b/>
          <w:sz w:val="24"/>
          <w:szCs w:val="24"/>
        </w:rPr>
        <w:t>Что должны уметь  учащиеся по итогам 1 года обучения</w:t>
      </w:r>
      <w:r w:rsidRPr="009F025F">
        <w:rPr>
          <w:rFonts w:ascii="Times New Roman" w:hAnsi="Times New Roman"/>
          <w:sz w:val="24"/>
          <w:szCs w:val="24"/>
        </w:rPr>
        <w:t>:</w:t>
      </w:r>
    </w:p>
    <w:p w:rsidR="000F2741" w:rsidRPr="009F025F" w:rsidRDefault="000F2741" w:rsidP="0055565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- управлять р/у самолетом;</w:t>
      </w:r>
    </w:p>
    <w:p w:rsidR="000F2741" w:rsidRPr="009F025F" w:rsidRDefault="000F2741" w:rsidP="0055565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- выполнять фигуры пилотажа;</w:t>
      </w:r>
    </w:p>
    <w:p w:rsidR="000F2741" w:rsidRPr="009F025F" w:rsidRDefault="000F2741" w:rsidP="0055565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- условия и организация соревнований, судейства.</w:t>
      </w:r>
    </w:p>
    <w:p w:rsidR="000F2741" w:rsidRPr="009F025F" w:rsidRDefault="000F2741" w:rsidP="0055565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b/>
          <w:sz w:val="24"/>
          <w:szCs w:val="24"/>
        </w:rPr>
        <w:t>Что должны знать учащиеся по итогам 2 года обучения</w:t>
      </w:r>
      <w:r w:rsidRPr="009F025F">
        <w:rPr>
          <w:rFonts w:ascii="Times New Roman" w:hAnsi="Times New Roman"/>
          <w:sz w:val="24"/>
          <w:szCs w:val="24"/>
        </w:rPr>
        <w:t>:</w:t>
      </w:r>
    </w:p>
    <w:p w:rsidR="000F2741" w:rsidRPr="009F025F" w:rsidRDefault="000F2741" w:rsidP="0055565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- правила внутреннего распорядка;</w:t>
      </w:r>
    </w:p>
    <w:p w:rsidR="000F2741" w:rsidRPr="009F025F" w:rsidRDefault="000F2741" w:rsidP="0055565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- основные части самолета;</w:t>
      </w:r>
    </w:p>
    <w:p w:rsidR="000F2741" w:rsidRPr="009F025F" w:rsidRDefault="000F2741" w:rsidP="0055565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- условия, обеспечивающие полет;</w:t>
      </w:r>
    </w:p>
    <w:p w:rsidR="000F2741" w:rsidRPr="009F025F" w:rsidRDefault="000F2741" w:rsidP="0055565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- свойства воздуха;</w:t>
      </w:r>
    </w:p>
    <w:p w:rsidR="000F2741" w:rsidRPr="009F025F" w:rsidRDefault="000F2741" w:rsidP="0055565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- свойства ветра, сила, направление;</w:t>
      </w:r>
    </w:p>
    <w:p w:rsidR="000F2741" w:rsidRPr="009F025F" w:rsidRDefault="000F2741" w:rsidP="0055565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- основы режима полета самолетов;</w:t>
      </w:r>
    </w:p>
    <w:p w:rsidR="000F2741" w:rsidRPr="009F025F" w:rsidRDefault="000F2741" w:rsidP="0055565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- устройство ДВС</w:t>
      </w:r>
    </w:p>
    <w:p w:rsidR="000F2741" w:rsidRPr="009F025F" w:rsidRDefault="000F2741" w:rsidP="0055565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b/>
          <w:sz w:val="24"/>
          <w:szCs w:val="24"/>
        </w:rPr>
        <w:t>Что должны уметь  учащиеся по итогам 2 года обучения</w:t>
      </w:r>
      <w:r w:rsidRPr="009F025F">
        <w:rPr>
          <w:rFonts w:ascii="Times New Roman" w:hAnsi="Times New Roman"/>
          <w:sz w:val="24"/>
          <w:szCs w:val="24"/>
        </w:rPr>
        <w:t>:</w:t>
      </w:r>
    </w:p>
    <w:p w:rsidR="000F2741" w:rsidRPr="009F025F" w:rsidRDefault="000F2741" w:rsidP="0055565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- управлять р/у самолетом;</w:t>
      </w:r>
    </w:p>
    <w:p w:rsidR="000F2741" w:rsidRPr="009F025F" w:rsidRDefault="000F2741" w:rsidP="0055565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- выполнять фигуры пилотажа;</w:t>
      </w:r>
    </w:p>
    <w:p w:rsidR="000F2741" w:rsidRPr="009F025F" w:rsidRDefault="000F2741" w:rsidP="0055565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- условия и организация соревнований, судейство.</w:t>
      </w:r>
    </w:p>
    <w:p w:rsidR="000F2741" w:rsidRPr="009F025F" w:rsidRDefault="000F2741" w:rsidP="00EA285A">
      <w:pPr>
        <w:pStyle w:val="Default"/>
        <w:jc w:val="both"/>
        <w:rPr>
          <w:b/>
          <w:bCs/>
        </w:rPr>
      </w:pPr>
      <w:r w:rsidRPr="009F025F">
        <w:rPr>
          <w:b/>
          <w:bCs/>
        </w:rPr>
        <w:t>Личностные универсальные учебные действия:</w:t>
      </w:r>
    </w:p>
    <w:p w:rsidR="000F2741" w:rsidRPr="009F025F" w:rsidRDefault="000F2741" w:rsidP="00EA285A">
      <w:pPr>
        <w:pStyle w:val="Default"/>
      </w:pPr>
      <w:r w:rsidRPr="009F025F">
        <w:t>- готовность к творческому и жизненному самоопределению;</w:t>
      </w:r>
    </w:p>
    <w:p w:rsidR="000F2741" w:rsidRPr="009F025F" w:rsidRDefault="000F2741" w:rsidP="00EA285A">
      <w:pPr>
        <w:pStyle w:val="Default"/>
      </w:pPr>
      <w:r w:rsidRPr="009F025F">
        <w:t>- стремление к получению новых знаний и развитие эмоционально-волевой сферы;</w:t>
      </w:r>
    </w:p>
    <w:p w:rsidR="000F2741" w:rsidRPr="009F025F" w:rsidRDefault="000F2741" w:rsidP="00EA285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- сформированность целостного мировоззрения, соответствующего современному уровню развития науки и общественной практики;</w:t>
      </w:r>
    </w:p>
    <w:p w:rsidR="000F2741" w:rsidRPr="009F025F" w:rsidRDefault="000F2741" w:rsidP="00EA285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- сформированность  основ экологической культуры</w:t>
      </w:r>
    </w:p>
    <w:p w:rsidR="000F2741" w:rsidRPr="009F025F" w:rsidRDefault="000F2741" w:rsidP="000323D4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9F025F">
        <w:rPr>
          <w:rFonts w:ascii="Times New Roman" w:hAnsi="Times New Roman"/>
          <w:b/>
          <w:sz w:val="24"/>
          <w:szCs w:val="24"/>
        </w:rPr>
        <w:t>Познавательные универсальны учебные действия:</w:t>
      </w:r>
    </w:p>
    <w:p w:rsidR="000F2741" w:rsidRPr="009F025F" w:rsidRDefault="000F2741" w:rsidP="000323D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умение определять понятия, создавать обобщения;</w:t>
      </w:r>
    </w:p>
    <w:p w:rsidR="000F2741" w:rsidRPr="009F025F" w:rsidRDefault="000F2741" w:rsidP="000323D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умение самостоятельно выбирать основания  и критерии для классификации;</w:t>
      </w:r>
    </w:p>
    <w:p w:rsidR="000F2741" w:rsidRPr="009F025F" w:rsidRDefault="000F2741" w:rsidP="00EA285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строить логические  рассуждения, умозаключения и делать выводы.</w:t>
      </w:r>
    </w:p>
    <w:p w:rsidR="000F2741" w:rsidRPr="009F025F" w:rsidRDefault="000F2741" w:rsidP="00EA285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b/>
          <w:bCs/>
          <w:sz w:val="24"/>
          <w:szCs w:val="24"/>
        </w:rPr>
        <w:t xml:space="preserve">Регулятивные универсальные учебные действия: </w:t>
      </w:r>
    </w:p>
    <w:p w:rsidR="000F2741" w:rsidRPr="009F025F" w:rsidRDefault="000F2741" w:rsidP="00EA285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- умение планировать свою деятельность, последовательность действий с учетом планирования конечного и промежуточных результатов;</w:t>
      </w:r>
    </w:p>
    <w:p w:rsidR="000F2741" w:rsidRPr="009F025F" w:rsidRDefault="000F2741" w:rsidP="00EA285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 xml:space="preserve">- коррекция своего поведения и способов действий исходя из изменившихся условий; </w:t>
      </w:r>
    </w:p>
    <w:p w:rsidR="000F2741" w:rsidRPr="009F025F" w:rsidRDefault="000F2741" w:rsidP="00EA285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 xml:space="preserve">- владение приемами оценки и самооценки результатов своей деятельности. </w:t>
      </w:r>
    </w:p>
    <w:p w:rsidR="000F2741" w:rsidRPr="009F025F" w:rsidRDefault="000F2741" w:rsidP="00EA285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умение корректно оценивать других;</w:t>
      </w:r>
    </w:p>
    <w:p w:rsidR="000F2741" w:rsidRPr="009F025F" w:rsidRDefault="000F2741" w:rsidP="00EA285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- фиксировать и анализировать динамику собственных результатов;</w:t>
      </w:r>
    </w:p>
    <w:p w:rsidR="000F2741" w:rsidRPr="009F025F" w:rsidRDefault="000F2741" w:rsidP="00EA285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- строить модели\ схемы на основе  условий задачи.</w:t>
      </w:r>
    </w:p>
    <w:p w:rsidR="000F2741" w:rsidRPr="009F025F" w:rsidRDefault="000F2741" w:rsidP="00EA285A">
      <w:pPr>
        <w:pStyle w:val="Default"/>
        <w:jc w:val="both"/>
      </w:pPr>
      <w:r w:rsidRPr="009F025F">
        <w:rPr>
          <w:b/>
          <w:bCs/>
        </w:rPr>
        <w:t xml:space="preserve">Коммуникативные универсальные учебные действия: </w:t>
      </w:r>
    </w:p>
    <w:p w:rsidR="000F2741" w:rsidRPr="009F025F" w:rsidRDefault="000F2741" w:rsidP="00EA285A">
      <w:pPr>
        <w:pStyle w:val="Default"/>
        <w:jc w:val="both"/>
      </w:pPr>
      <w:r w:rsidRPr="009F025F">
        <w:t xml:space="preserve">- сформированность навыков управления своим поведением; </w:t>
      </w:r>
    </w:p>
    <w:p w:rsidR="000F2741" w:rsidRPr="009F025F" w:rsidRDefault="000F2741" w:rsidP="00EA285A">
      <w:pPr>
        <w:pStyle w:val="Default"/>
        <w:jc w:val="both"/>
      </w:pPr>
      <w:r w:rsidRPr="009F025F">
        <w:t xml:space="preserve">- готовность к планированию учебного сотрудничества с педагогами и сверстниками; </w:t>
      </w:r>
    </w:p>
    <w:p w:rsidR="000F2741" w:rsidRPr="009F025F" w:rsidRDefault="000F2741" w:rsidP="00EA285A">
      <w:pPr>
        <w:pStyle w:val="Default"/>
        <w:jc w:val="both"/>
      </w:pPr>
      <w:r w:rsidRPr="009F025F">
        <w:t>- владение диалогической и монологической формами речи;</w:t>
      </w:r>
    </w:p>
    <w:p w:rsidR="000F2741" w:rsidRPr="009F025F" w:rsidRDefault="000F2741" w:rsidP="00EA285A">
      <w:pPr>
        <w:pStyle w:val="Default"/>
        <w:jc w:val="both"/>
      </w:pPr>
      <w:r w:rsidRPr="009F025F">
        <w:t xml:space="preserve">- готовность самостоятельно выделять и формировать познавательную цель и уметь ее определять; </w:t>
      </w:r>
    </w:p>
    <w:p w:rsidR="000F2741" w:rsidRPr="009F025F" w:rsidRDefault="000F2741" w:rsidP="00EA285A">
      <w:pPr>
        <w:pStyle w:val="Default"/>
        <w:jc w:val="both"/>
      </w:pPr>
      <w:r w:rsidRPr="009F025F">
        <w:t xml:space="preserve">- сформированность умений поиска и выделения необходимой информации; </w:t>
      </w:r>
    </w:p>
    <w:p w:rsidR="000F2741" w:rsidRPr="009F025F" w:rsidRDefault="000F2741" w:rsidP="00EA285A">
      <w:pPr>
        <w:pStyle w:val="Default"/>
        <w:jc w:val="both"/>
      </w:pPr>
      <w:r w:rsidRPr="009F025F">
        <w:t>- развитие способности к моделированию и преобразованию модели с помощью - выявления общих законов;</w:t>
      </w:r>
    </w:p>
    <w:p w:rsidR="000F2741" w:rsidRPr="009F025F" w:rsidRDefault="000F2741" w:rsidP="00EA285A">
      <w:pPr>
        <w:pStyle w:val="Default"/>
        <w:jc w:val="both"/>
      </w:pPr>
      <w:r w:rsidRPr="009F025F">
        <w:t>- использование информации с учетом этических и правовых норм;</w:t>
      </w:r>
    </w:p>
    <w:p w:rsidR="000F2741" w:rsidRPr="009F025F" w:rsidRDefault="000F2741" w:rsidP="00B63383">
      <w:pPr>
        <w:pStyle w:val="Default"/>
        <w:jc w:val="both"/>
      </w:pPr>
      <w:r w:rsidRPr="009F025F">
        <w:t xml:space="preserve">- целенаправленно искать и использовать  информационные ресурсы, необходимые для решения задач. </w:t>
      </w:r>
    </w:p>
    <w:p w:rsidR="000F2741" w:rsidRPr="009F025F" w:rsidRDefault="000F2741" w:rsidP="00ED308F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9F025F">
        <w:rPr>
          <w:rFonts w:ascii="Times New Roman" w:hAnsi="Times New Roman"/>
          <w:b/>
          <w:sz w:val="24"/>
          <w:szCs w:val="24"/>
        </w:rPr>
        <w:t>1.5. Возраст детей, участвующих в реализации программы</w:t>
      </w:r>
    </w:p>
    <w:p w:rsidR="000F2741" w:rsidRPr="009F025F" w:rsidRDefault="000F2741" w:rsidP="00B6338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Возраст детей 3-8 класс общеобразовательной школы (9-15 лет).</w:t>
      </w:r>
    </w:p>
    <w:p w:rsidR="000F2741" w:rsidRPr="009F025F" w:rsidRDefault="000F2741" w:rsidP="00B63383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9F025F">
        <w:rPr>
          <w:rFonts w:ascii="Times New Roman" w:hAnsi="Times New Roman"/>
          <w:b/>
          <w:sz w:val="24"/>
          <w:szCs w:val="24"/>
        </w:rPr>
        <w:t xml:space="preserve">1.6. Сроки и этапы реализации программы </w:t>
      </w:r>
    </w:p>
    <w:p w:rsidR="000F2741" w:rsidRPr="009F025F" w:rsidRDefault="000F2741" w:rsidP="00B6338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Срок реализации программы 2 года.</w:t>
      </w:r>
    </w:p>
    <w:p w:rsidR="000F2741" w:rsidRPr="009F025F" w:rsidRDefault="000F2741" w:rsidP="00F42C9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Моделисту в процессе работы приходится самостоятельно выбирать технологический процесс изготовления модели, подбирать наиболее подходящие материалы, позволяющие получить надежную и красивую конструкцию. Важно хорошо разбираться в чертежах, разнообразных приемах работы с разными материалами.</w:t>
      </w:r>
    </w:p>
    <w:p w:rsidR="000F2741" w:rsidRPr="009F025F" w:rsidRDefault="000F2741" w:rsidP="00F42C9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 xml:space="preserve">      Специальный отбор не производится. Учитывается желание ребенка.</w:t>
      </w:r>
    </w:p>
    <w:p w:rsidR="000F2741" w:rsidRPr="009F025F" w:rsidRDefault="000F2741" w:rsidP="00F42C9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 xml:space="preserve">      Важная  роль отводится формированию у детей культуры труда: содержанию в порядке рабочего места, экономии материалов и времени, планированию работы, правильному обращению с инструментами, соблюдение правил безопасности труда.</w:t>
      </w:r>
    </w:p>
    <w:p w:rsidR="000F2741" w:rsidRPr="009F025F" w:rsidRDefault="000F2741" w:rsidP="006D06F5">
      <w:pPr>
        <w:pStyle w:val="NoSpacing"/>
        <w:jc w:val="both"/>
        <w:rPr>
          <w:rFonts w:ascii="Times New Roman" w:hAnsi="Times New Roman"/>
          <w:b/>
          <w:i/>
          <w:sz w:val="24"/>
          <w:szCs w:val="24"/>
        </w:rPr>
      </w:pPr>
      <w:r w:rsidRPr="009F025F">
        <w:rPr>
          <w:rFonts w:ascii="Times New Roman" w:hAnsi="Times New Roman"/>
          <w:b/>
          <w:i/>
          <w:sz w:val="24"/>
          <w:szCs w:val="24"/>
        </w:rPr>
        <w:t xml:space="preserve">В программе предусмотрены два  уровня освоения программы: </w:t>
      </w:r>
    </w:p>
    <w:p w:rsidR="000F2741" w:rsidRPr="009F025F" w:rsidRDefault="000F2741" w:rsidP="006D06F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- подготовительный;</w:t>
      </w:r>
    </w:p>
    <w:p w:rsidR="000F2741" w:rsidRPr="009F025F" w:rsidRDefault="000F2741" w:rsidP="006D06F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- период овладения профессиональным спортивно-техническим мастерством.</w:t>
      </w:r>
    </w:p>
    <w:p w:rsidR="000F2741" w:rsidRPr="009F025F" w:rsidRDefault="000F2741" w:rsidP="006D06F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 xml:space="preserve">Подготовительный период (1 год обучения). Включает в себя: организацию рабочего места, выработка спортивно-технических навыков, формирование бережного отношения к материалам и инструментам. Освоение «азов» конструкторской деятельности. </w:t>
      </w:r>
    </w:p>
    <w:p w:rsidR="000F2741" w:rsidRPr="009F025F" w:rsidRDefault="000F2741" w:rsidP="006D06F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Период овладения профессиональным спортивно-техническим мастерством (2 год обучения). Учащиеся приобретают умения, которые переходят в прочные навыки по работе с инструментами и материалами.</w:t>
      </w:r>
    </w:p>
    <w:p w:rsidR="000F2741" w:rsidRPr="009F025F" w:rsidRDefault="000F2741" w:rsidP="006D06F5">
      <w:pPr>
        <w:pStyle w:val="NoSpacing"/>
        <w:jc w:val="both"/>
        <w:rPr>
          <w:rFonts w:ascii="Times New Roman" w:hAnsi="Times New Roman"/>
          <w:b/>
          <w:i/>
          <w:sz w:val="24"/>
          <w:szCs w:val="24"/>
        </w:rPr>
      </w:pPr>
      <w:r w:rsidRPr="009F025F">
        <w:rPr>
          <w:rFonts w:ascii="Times New Roman" w:hAnsi="Times New Roman"/>
          <w:b/>
          <w:i/>
          <w:sz w:val="24"/>
          <w:szCs w:val="24"/>
        </w:rPr>
        <w:t xml:space="preserve">В основе обучения используется индивидуально-личностный подход: </w:t>
      </w:r>
    </w:p>
    <w:p w:rsidR="000F2741" w:rsidRPr="009F025F" w:rsidRDefault="000F2741" w:rsidP="00F42C9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 xml:space="preserve">каждый учащийся имеет свободное право выбора предмета практической работы, который определяется его возможностями, интересами. Занятие включает в себя сообщение теоретических сведений, формирование практических умений и навыков в выполнении различных операций, закрепление и проверку полученных знаний и навыков в ходе самостоятельной работы. Теоретический материал в учебных программах дается в том минимуме, который объективно необходим для осмысленного выполнения практической работы, который очевидно увеличивается год от года. </w:t>
      </w:r>
    </w:p>
    <w:p w:rsidR="000F2741" w:rsidRPr="009F025F" w:rsidRDefault="000F2741" w:rsidP="001960FD">
      <w:pPr>
        <w:pStyle w:val="NoSpacing"/>
        <w:rPr>
          <w:rFonts w:ascii="Times New Roman" w:hAnsi="Times New Roman"/>
          <w:b/>
          <w:sz w:val="24"/>
          <w:szCs w:val="24"/>
        </w:rPr>
      </w:pPr>
      <w:r w:rsidRPr="009F025F">
        <w:rPr>
          <w:rFonts w:ascii="Times New Roman" w:hAnsi="Times New Roman"/>
          <w:b/>
          <w:sz w:val="24"/>
          <w:szCs w:val="24"/>
        </w:rPr>
        <w:t>1.7. Форма и режим занятий.</w:t>
      </w:r>
    </w:p>
    <w:p w:rsidR="000F2741" w:rsidRPr="009F025F" w:rsidRDefault="000F2741" w:rsidP="0055565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 xml:space="preserve">В программе предусмотрены два уровня освоения программы: </w:t>
      </w:r>
    </w:p>
    <w:p w:rsidR="000F2741" w:rsidRPr="009F025F" w:rsidRDefault="000F2741" w:rsidP="0055565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- подготовительный;</w:t>
      </w:r>
    </w:p>
    <w:p w:rsidR="000F2741" w:rsidRPr="009F025F" w:rsidRDefault="000F2741" w:rsidP="0055565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- период овладения профессиональным спортивно-техническим мастерством.</w:t>
      </w:r>
    </w:p>
    <w:p w:rsidR="000F2741" w:rsidRPr="009F025F" w:rsidRDefault="000F2741" w:rsidP="0055565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Подготовительный период (1 год обучения). Включает в себя: организацию рабочего места, выработка спортивно-технических навыков, формирование бережного отношения к материалам и инструментам.</w:t>
      </w:r>
    </w:p>
    <w:p w:rsidR="000F2741" w:rsidRPr="009F025F" w:rsidRDefault="000F2741" w:rsidP="0055565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Период овладения профессиональным спортивно-техническим мастерством (2 год обучения). Учащиеся приобретают умения, которые переходят в прочные навыки по управлению радиоуправляемыми моделями.</w:t>
      </w:r>
    </w:p>
    <w:p w:rsidR="000F2741" w:rsidRPr="009F025F" w:rsidRDefault="000F2741" w:rsidP="001960F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 xml:space="preserve">      Занятия проводятся два раза в неделю по 2 академических часа (1 год об.).</w:t>
      </w:r>
    </w:p>
    <w:p w:rsidR="000F2741" w:rsidRPr="009F025F" w:rsidRDefault="000F2741" w:rsidP="0007671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 xml:space="preserve">      Занятия проводятся три раза в неделю по 2 академических часа (2 год об.).</w:t>
      </w:r>
    </w:p>
    <w:p w:rsidR="000F2741" w:rsidRPr="009F025F" w:rsidRDefault="000F2741" w:rsidP="00076714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 xml:space="preserve"> </w:t>
      </w:r>
      <w:r w:rsidRPr="009F025F">
        <w:rPr>
          <w:rFonts w:ascii="Times New Roman" w:hAnsi="Times New Roman"/>
          <w:b/>
          <w:sz w:val="24"/>
          <w:szCs w:val="24"/>
        </w:rPr>
        <w:t>1.8. Ожидаемые результаты реализации программы и способы их проверки</w:t>
      </w:r>
    </w:p>
    <w:p w:rsidR="000F2741" w:rsidRPr="009F025F" w:rsidRDefault="000F2741" w:rsidP="00076714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</w:p>
    <w:p w:rsidR="000F2741" w:rsidRPr="009F025F" w:rsidRDefault="000F2741" w:rsidP="00555650">
      <w:pPr>
        <w:pStyle w:val="NoSpacing"/>
        <w:jc w:val="both"/>
        <w:rPr>
          <w:rFonts w:ascii="Times New Roman" w:hAnsi="Times New Roman"/>
          <w:b/>
          <w:i/>
          <w:sz w:val="24"/>
          <w:szCs w:val="24"/>
        </w:rPr>
      </w:pPr>
      <w:r w:rsidRPr="009F025F">
        <w:rPr>
          <w:rFonts w:ascii="Times New Roman" w:hAnsi="Times New Roman"/>
          <w:b/>
          <w:i/>
          <w:sz w:val="24"/>
          <w:szCs w:val="24"/>
        </w:rPr>
        <w:t>Личностные:</w:t>
      </w:r>
    </w:p>
    <w:p w:rsidR="000F2741" w:rsidRPr="009F025F" w:rsidRDefault="000F2741" w:rsidP="0055565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 xml:space="preserve">• Учащиеся овладеют знаниями, навыками и умениями технических приемов и технологий для их использования в творческой деятельности и в выборе будущей профессии. </w:t>
      </w:r>
    </w:p>
    <w:p w:rsidR="000F2741" w:rsidRPr="009F025F" w:rsidRDefault="000F2741" w:rsidP="0055565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 xml:space="preserve">• смогут применить творческие возможности в области техники, обусловленные личностным потенциалом ребенка; </w:t>
      </w:r>
    </w:p>
    <w:p w:rsidR="000F2741" w:rsidRPr="009F025F" w:rsidRDefault="000F2741" w:rsidP="0055565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 xml:space="preserve">• научатся свободно владеть специфическими понятиями, атрибутами, терминами; </w:t>
      </w:r>
    </w:p>
    <w:p w:rsidR="000F2741" w:rsidRPr="009F025F" w:rsidRDefault="000F2741" w:rsidP="0055565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 xml:space="preserve">• сформируется эмоционально - волевое отношение к познанию, постоянное стремление к активной деятельности (трудолюбие); </w:t>
      </w:r>
    </w:p>
    <w:p w:rsidR="000F2741" w:rsidRPr="009F025F" w:rsidRDefault="000F2741" w:rsidP="0055565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 xml:space="preserve">• выработается бережное отношение к технологической среде и окружающей природе; </w:t>
      </w:r>
    </w:p>
    <w:p w:rsidR="000F2741" w:rsidRPr="009F025F" w:rsidRDefault="000F2741" w:rsidP="0055565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 xml:space="preserve">• сформируется представление о будущем профессиональном выборе; </w:t>
      </w:r>
    </w:p>
    <w:p w:rsidR="000F2741" w:rsidRPr="009F025F" w:rsidRDefault="000F2741" w:rsidP="0055565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 xml:space="preserve">- следят за развитием современной гражданской и военной авиации;  </w:t>
      </w:r>
    </w:p>
    <w:p w:rsidR="000F2741" w:rsidRPr="009F025F" w:rsidRDefault="000F2741" w:rsidP="0055565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-знают и уважают героев-авиаторов из отечественной и зарубежной истории и современников.</w:t>
      </w:r>
    </w:p>
    <w:p w:rsidR="000F2741" w:rsidRPr="009F025F" w:rsidRDefault="000F2741" w:rsidP="00555650">
      <w:pPr>
        <w:pStyle w:val="NoSpacing"/>
        <w:jc w:val="both"/>
        <w:rPr>
          <w:rFonts w:ascii="Times New Roman" w:hAnsi="Times New Roman"/>
          <w:b/>
          <w:i/>
          <w:sz w:val="24"/>
          <w:szCs w:val="24"/>
        </w:rPr>
      </w:pPr>
      <w:r w:rsidRPr="009F025F">
        <w:rPr>
          <w:rFonts w:ascii="Times New Roman" w:hAnsi="Times New Roman"/>
          <w:b/>
          <w:i/>
          <w:sz w:val="24"/>
          <w:szCs w:val="24"/>
        </w:rPr>
        <w:t xml:space="preserve">Предметные: </w:t>
      </w:r>
    </w:p>
    <w:p w:rsidR="000F2741" w:rsidRPr="009F025F" w:rsidRDefault="000F2741" w:rsidP="0055565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- владеют техническими навыками:  работа с чертежами, вырезание, выпиливание, работа со станками, инструментами, лаками, красками, электроникой;</w:t>
      </w:r>
    </w:p>
    <w:p w:rsidR="000F2741" w:rsidRPr="009F025F" w:rsidRDefault="000F2741" w:rsidP="0055565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-  организуют социально-полезную деятельность в лаборатории (уборка, коллективные мероприятия);</w:t>
      </w:r>
    </w:p>
    <w:p w:rsidR="000F2741" w:rsidRPr="009F025F" w:rsidRDefault="000F2741" w:rsidP="0055565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- принимают участие в профориентационной работе (знакомятся с представителями профессии «авиатор», участвуют в соревнованиях, конференциях</w:t>
      </w:r>
    </w:p>
    <w:p w:rsidR="000F2741" w:rsidRPr="009F025F" w:rsidRDefault="000F2741" w:rsidP="00555650">
      <w:pPr>
        <w:pStyle w:val="NoSpacing"/>
        <w:jc w:val="both"/>
        <w:rPr>
          <w:rFonts w:ascii="Times New Roman" w:hAnsi="Times New Roman"/>
          <w:b/>
          <w:i/>
          <w:sz w:val="24"/>
          <w:szCs w:val="24"/>
        </w:rPr>
      </w:pPr>
      <w:r w:rsidRPr="009F025F">
        <w:rPr>
          <w:rFonts w:ascii="Times New Roman" w:hAnsi="Times New Roman"/>
          <w:b/>
          <w:i/>
          <w:sz w:val="24"/>
          <w:szCs w:val="24"/>
        </w:rPr>
        <w:t>Метапредметные</w:t>
      </w:r>
    </w:p>
    <w:p w:rsidR="000F2741" w:rsidRPr="009F025F" w:rsidRDefault="000F2741" w:rsidP="0055565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- умеют самостоятельно использовать учебные пособия и периодическую литературу, словари, справочники;</w:t>
      </w:r>
    </w:p>
    <w:p w:rsidR="000F2741" w:rsidRPr="009F025F" w:rsidRDefault="000F2741" w:rsidP="0055565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- умеют синтезировать знания, приобретаемые в рамках школьной программы со знаниями, полученными в лаборатории и применять их на практике;</w:t>
      </w:r>
    </w:p>
    <w:p w:rsidR="000F2741" w:rsidRPr="009F025F" w:rsidRDefault="000F2741" w:rsidP="0055565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- участвуют в исследовательской деятельности, умеют ее организовать, планировать и проектировать.</w:t>
      </w:r>
    </w:p>
    <w:p w:rsidR="000F2741" w:rsidRPr="009F025F" w:rsidRDefault="000F2741" w:rsidP="0055565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- умеют организовать совместную  групповую деятельность при выполнении практико-ориентированного задания и нести личную ответственность;</w:t>
      </w:r>
    </w:p>
    <w:p w:rsidR="000F2741" w:rsidRPr="009F025F" w:rsidRDefault="000F2741" w:rsidP="0055565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- умеют проводить публичные выступления в группе, на конференциях.</w:t>
      </w:r>
    </w:p>
    <w:p w:rsidR="000F2741" w:rsidRPr="009F025F" w:rsidRDefault="000F2741" w:rsidP="0055565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- принимать решения совместные в ходе диалога;</w:t>
      </w:r>
    </w:p>
    <w:p w:rsidR="000F2741" w:rsidRPr="009F025F" w:rsidRDefault="000F2741" w:rsidP="0055565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- умеют самостоятельно искать, систематизировать, использовать информацию;</w:t>
      </w:r>
    </w:p>
    <w:p w:rsidR="000F2741" w:rsidRPr="009F025F" w:rsidRDefault="000F2741" w:rsidP="0055565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-умеют подбирать информацию из разных источников: интернета, справочной литературы;</w:t>
      </w:r>
    </w:p>
    <w:p w:rsidR="000F2741" w:rsidRPr="009F025F" w:rsidRDefault="000F2741" w:rsidP="0055565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- умеют ставить перед собой цели, планировать и прогнозировать свою деятельность;</w:t>
      </w:r>
    </w:p>
    <w:p w:rsidR="000F2741" w:rsidRPr="009F025F" w:rsidRDefault="000F2741" w:rsidP="0055565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- стремятся к самостоятельности в принятии решений, в выборе профессии и сферы самореализации;</w:t>
      </w:r>
    </w:p>
    <w:p w:rsidR="000F2741" w:rsidRPr="009F025F" w:rsidRDefault="000F2741" w:rsidP="0055565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- владеют навыками самообразования, стремятся повышать свой общекультурный уровень;</w:t>
      </w:r>
    </w:p>
    <w:p w:rsidR="000F2741" w:rsidRPr="009F025F" w:rsidRDefault="000F2741" w:rsidP="0055565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- умение осуществлять самостоятельно контроль своей деятельности.</w:t>
      </w:r>
    </w:p>
    <w:p w:rsidR="000F2741" w:rsidRPr="009F025F" w:rsidRDefault="000F2741" w:rsidP="008C21AA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9F025F">
        <w:rPr>
          <w:rFonts w:ascii="Times New Roman" w:hAnsi="Times New Roman"/>
          <w:b/>
          <w:sz w:val="24"/>
          <w:szCs w:val="24"/>
        </w:rPr>
        <w:t>1.9. Формы подведения итогов программы</w:t>
      </w:r>
    </w:p>
    <w:p w:rsidR="000F2741" w:rsidRPr="009F025F" w:rsidRDefault="000F2741" w:rsidP="00555650">
      <w:pPr>
        <w:pStyle w:val="NoSpacing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- тестовые задания;</w:t>
      </w:r>
    </w:p>
    <w:p w:rsidR="000F2741" w:rsidRPr="009F025F" w:rsidRDefault="000F2741" w:rsidP="00555650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- соревнования или  контрольные запуски.</w:t>
      </w:r>
      <w:r w:rsidRPr="009F025F">
        <w:rPr>
          <w:rFonts w:ascii="Times New Roman" w:hAnsi="Times New Roman"/>
          <w:b/>
          <w:sz w:val="24"/>
          <w:szCs w:val="24"/>
        </w:rPr>
        <w:t xml:space="preserve"> </w:t>
      </w:r>
    </w:p>
    <w:p w:rsidR="000F2741" w:rsidRPr="009F025F" w:rsidRDefault="000F2741" w:rsidP="00555650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9F025F">
        <w:rPr>
          <w:rFonts w:ascii="Times New Roman" w:hAnsi="Times New Roman"/>
          <w:b/>
          <w:sz w:val="24"/>
          <w:szCs w:val="24"/>
        </w:rPr>
        <w:t>Для отслеживания результативности образовательного процесса используются следующие виды контроля:</w:t>
      </w:r>
    </w:p>
    <w:p w:rsidR="000F2741" w:rsidRPr="009F025F" w:rsidRDefault="000F2741" w:rsidP="0055565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b/>
          <w:sz w:val="24"/>
          <w:szCs w:val="24"/>
        </w:rPr>
        <w:t xml:space="preserve">-  </w:t>
      </w:r>
      <w:r w:rsidRPr="009F025F">
        <w:rPr>
          <w:rFonts w:ascii="Times New Roman" w:hAnsi="Times New Roman"/>
          <w:sz w:val="24"/>
          <w:szCs w:val="24"/>
        </w:rPr>
        <w:t>промежуточная аттестация учащихся (по окончании 1 года обучения)</w:t>
      </w:r>
    </w:p>
    <w:p w:rsidR="000F2741" w:rsidRPr="009F025F" w:rsidRDefault="000F2741" w:rsidP="0055565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-  итоговый контроль (по окончании обучения).</w:t>
      </w:r>
    </w:p>
    <w:p w:rsidR="000F2741" w:rsidRPr="009F025F" w:rsidRDefault="000F2741" w:rsidP="0007671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0F2741" w:rsidRPr="009F025F" w:rsidRDefault="000F2741" w:rsidP="008406C4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0F2741" w:rsidRPr="009F025F" w:rsidRDefault="000F2741" w:rsidP="008406C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0F2741" w:rsidRPr="009F025F" w:rsidRDefault="000F2741" w:rsidP="009E6DD6">
      <w:pPr>
        <w:pStyle w:val="NoSpacing"/>
        <w:rPr>
          <w:rFonts w:ascii="Times New Roman" w:hAnsi="Times New Roman"/>
          <w:b/>
          <w:sz w:val="24"/>
          <w:szCs w:val="24"/>
        </w:rPr>
      </w:pPr>
      <w:r w:rsidRPr="009F025F">
        <w:rPr>
          <w:rFonts w:ascii="Times New Roman" w:hAnsi="Times New Roman"/>
          <w:b/>
          <w:sz w:val="24"/>
          <w:szCs w:val="24"/>
        </w:rPr>
        <w:t xml:space="preserve">                                      </w:t>
      </w:r>
    </w:p>
    <w:p w:rsidR="000F2741" w:rsidRPr="009F025F" w:rsidRDefault="000F2741" w:rsidP="009E6DD6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0F2741" w:rsidRPr="009F025F" w:rsidRDefault="000F2741" w:rsidP="009E6DD6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0F2741" w:rsidRPr="009F025F" w:rsidRDefault="000F2741" w:rsidP="009E6DD6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0F2741" w:rsidRPr="009F025F" w:rsidRDefault="000F2741" w:rsidP="009E6DD6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0F2741" w:rsidRPr="009F025F" w:rsidRDefault="000F2741" w:rsidP="009E6DD6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0F2741" w:rsidRPr="009F025F" w:rsidRDefault="000F2741" w:rsidP="009E6DD6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0F2741" w:rsidRPr="009F025F" w:rsidRDefault="000F2741" w:rsidP="009E6DD6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0F2741" w:rsidRPr="009F025F" w:rsidRDefault="000F2741" w:rsidP="009E6DD6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0F2741" w:rsidRPr="009F025F" w:rsidRDefault="000F2741" w:rsidP="009E6DD6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0F2741" w:rsidRDefault="000F2741" w:rsidP="009E6DD6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0F2741" w:rsidRDefault="000F2741" w:rsidP="009E6DD6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0F2741" w:rsidRDefault="000F2741" w:rsidP="009E6DD6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0F2741" w:rsidRDefault="000F2741" w:rsidP="009E6DD6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0F2741" w:rsidRDefault="000F2741" w:rsidP="009E6DD6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0F2741" w:rsidRDefault="000F2741" w:rsidP="009E6DD6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0F2741" w:rsidRDefault="000F2741" w:rsidP="009E6DD6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0F2741" w:rsidRDefault="000F2741" w:rsidP="009E6DD6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0F2741" w:rsidRDefault="000F2741" w:rsidP="009E6DD6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0F2741" w:rsidRDefault="000F2741" w:rsidP="009E6DD6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0F2741" w:rsidRDefault="000F2741" w:rsidP="009E6DD6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0F2741" w:rsidRDefault="000F2741" w:rsidP="009E6DD6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0F2741" w:rsidRDefault="000F2741" w:rsidP="009E6DD6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0F2741" w:rsidRDefault="000F2741" w:rsidP="009E6DD6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0F2741" w:rsidRDefault="000F2741" w:rsidP="009E6DD6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0F2741" w:rsidRDefault="000F2741" w:rsidP="009E6DD6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0F2741" w:rsidRDefault="000F2741" w:rsidP="009E6DD6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0F2741" w:rsidRPr="009F025F" w:rsidRDefault="000F2741" w:rsidP="009E6DD6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0F2741" w:rsidRPr="009F025F" w:rsidRDefault="000F2741" w:rsidP="009E6DD6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0F2741" w:rsidRPr="009F025F" w:rsidRDefault="000F2741" w:rsidP="009E6DD6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0F2741" w:rsidRPr="009F025F" w:rsidRDefault="000F2741" w:rsidP="009E6DD6">
      <w:pPr>
        <w:pStyle w:val="NoSpacing"/>
        <w:rPr>
          <w:rFonts w:ascii="Times New Roman" w:hAnsi="Times New Roman"/>
          <w:b/>
          <w:sz w:val="24"/>
          <w:szCs w:val="24"/>
        </w:rPr>
      </w:pPr>
      <w:r w:rsidRPr="009F025F">
        <w:rPr>
          <w:rFonts w:ascii="Times New Roman" w:hAnsi="Times New Roman"/>
          <w:b/>
          <w:sz w:val="24"/>
          <w:szCs w:val="24"/>
        </w:rPr>
        <w:t xml:space="preserve"> </w:t>
      </w:r>
    </w:p>
    <w:p w:rsidR="000F2741" w:rsidRPr="009F025F" w:rsidRDefault="000F2741" w:rsidP="009E6DD6">
      <w:pPr>
        <w:pStyle w:val="NoSpacing"/>
        <w:rPr>
          <w:rFonts w:ascii="Times New Roman" w:hAnsi="Times New Roman"/>
          <w:b/>
          <w:sz w:val="24"/>
          <w:szCs w:val="24"/>
        </w:rPr>
      </w:pPr>
      <w:r w:rsidRPr="009F025F">
        <w:rPr>
          <w:rFonts w:ascii="Times New Roman" w:hAnsi="Times New Roman"/>
          <w:b/>
          <w:sz w:val="24"/>
          <w:szCs w:val="24"/>
        </w:rPr>
        <w:t>2.УЧЕБНЫЙ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7938"/>
        <w:gridCol w:w="958"/>
      </w:tblGrid>
      <w:tr w:rsidR="000F2741" w:rsidRPr="00374F43" w:rsidTr="00374F43">
        <w:tc>
          <w:tcPr>
            <w:tcW w:w="959" w:type="dxa"/>
          </w:tcPr>
          <w:p w:rsidR="000F2741" w:rsidRPr="00374F43" w:rsidRDefault="000F2741" w:rsidP="009E6DD6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938" w:type="dxa"/>
          </w:tcPr>
          <w:p w:rsidR="000F2741" w:rsidRPr="00374F43" w:rsidRDefault="000F2741" w:rsidP="009E6DD6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Наименование тем</w:t>
            </w:r>
          </w:p>
        </w:tc>
        <w:tc>
          <w:tcPr>
            <w:tcW w:w="958" w:type="dxa"/>
          </w:tcPr>
          <w:p w:rsidR="000F2741" w:rsidRPr="00374F43" w:rsidRDefault="000F2741" w:rsidP="009E6DD6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0F2741" w:rsidRPr="00374F43" w:rsidTr="00374F43">
        <w:tc>
          <w:tcPr>
            <w:tcW w:w="959" w:type="dxa"/>
          </w:tcPr>
          <w:p w:rsidR="000F2741" w:rsidRPr="00374F43" w:rsidRDefault="000F2741" w:rsidP="009E6DD6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0F2741" w:rsidRPr="00374F43" w:rsidRDefault="000F2741" w:rsidP="009E6DD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958" w:type="dxa"/>
          </w:tcPr>
          <w:p w:rsidR="000F2741" w:rsidRPr="00374F43" w:rsidRDefault="000F2741" w:rsidP="009E6DD6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 xml:space="preserve">    4</w:t>
            </w:r>
          </w:p>
        </w:tc>
      </w:tr>
      <w:tr w:rsidR="000F2741" w:rsidRPr="00374F43" w:rsidTr="00374F43">
        <w:tc>
          <w:tcPr>
            <w:tcW w:w="959" w:type="dxa"/>
          </w:tcPr>
          <w:p w:rsidR="000F2741" w:rsidRPr="00374F43" w:rsidRDefault="000F2741" w:rsidP="009E6DD6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:rsidR="000F2741" w:rsidRPr="00374F43" w:rsidRDefault="000F2741" w:rsidP="009E6DD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Основные положения</w:t>
            </w:r>
          </w:p>
          <w:p w:rsidR="000F2741" w:rsidRPr="00374F43" w:rsidRDefault="000F2741" w:rsidP="00374F43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  <w:tr w:rsidR="000F2741" w:rsidRPr="00374F43" w:rsidTr="00374F43">
        <w:tc>
          <w:tcPr>
            <w:tcW w:w="959" w:type="dxa"/>
          </w:tcPr>
          <w:p w:rsidR="000F2741" w:rsidRPr="00374F43" w:rsidRDefault="000F2741" w:rsidP="009E6DD6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938" w:type="dxa"/>
          </w:tcPr>
          <w:p w:rsidR="000F2741" w:rsidRPr="00374F43" w:rsidRDefault="000F2741" w:rsidP="009E6DD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Первое управление р/у самолетом</w:t>
            </w:r>
          </w:p>
        </w:tc>
        <w:tc>
          <w:tcPr>
            <w:tcW w:w="958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0F2741" w:rsidRPr="00374F43" w:rsidTr="00374F43">
        <w:tc>
          <w:tcPr>
            <w:tcW w:w="959" w:type="dxa"/>
          </w:tcPr>
          <w:p w:rsidR="000F2741" w:rsidRPr="00374F43" w:rsidRDefault="000F2741" w:rsidP="009E6DD6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938" w:type="dxa"/>
          </w:tcPr>
          <w:p w:rsidR="000F2741" w:rsidRPr="00374F43" w:rsidRDefault="000F2741" w:rsidP="009E6DD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Обучение управлением самолетом-тренером</w:t>
            </w:r>
          </w:p>
        </w:tc>
        <w:tc>
          <w:tcPr>
            <w:tcW w:w="958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0F2741" w:rsidRPr="00374F43" w:rsidTr="00374F43">
        <w:tc>
          <w:tcPr>
            <w:tcW w:w="959" w:type="dxa"/>
          </w:tcPr>
          <w:p w:rsidR="000F2741" w:rsidRPr="00374F43" w:rsidRDefault="000F2741" w:rsidP="009E6DD6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938" w:type="dxa"/>
          </w:tcPr>
          <w:p w:rsidR="000F2741" w:rsidRPr="00374F43" w:rsidRDefault="000F2741" w:rsidP="009E6DD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Классы пилотажных самолетов</w:t>
            </w:r>
          </w:p>
        </w:tc>
        <w:tc>
          <w:tcPr>
            <w:tcW w:w="958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0F2741" w:rsidRPr="00374F43" w:rsidTr="00374F43">
        <w:tc>
          <w:tcPr>
            <w:tcW w:w="959" w:type="dxa"/>
          </w:tcPr>
          <w:p w:rsidR="000F2741" w:rsidRPr="00374F43" w:rsidRDefault="000F2741" w:rsidP="009E6DD6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7938" w:type="dxa"/>
          </w:tcPr>
          <w:p w:rsidR="000F2741" w:rsidRPr="00374F43" w:rsidRDefault="000F2741" w:rsidP="009E6DD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Управление р/у самолетом</w:t>
            </w:r>
          </w:p>
        </w:tc>
        <w:tc>
          <w:tcPr>
            <w:tcW w:w="958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</w:tr>
      <w:tr w:rsidR="000F2741" w:rsidRPr="00374F43" w:rsidTr="00374F43">
        <w:tc>
          <w:tcPr>
            <w:tcW w:w="959" w:type="dxa"/>
          </w:tcPr>
          <w:p w:rsidR="000F2741" w:rsidRPr="00374F43" w:rsidRDefault="000F2741" w:rsidP="009E6DD6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7938" w:type="dxa"/>
          </w:tcPr>
          <w:p w:rsidR="000F2741" w:rsidRPr="00374F43" w:rsidRDefault="000F2741" w:rsidP="009E6DD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Выполнение фигур пилотажа</w:t>
            </w:r>
          </w:p>
        </w:tc>
        <w:tc>
          <w:tcPr>
            <w:tcW w:w="958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  <w:tr w:rsidR="000F2741" w:rsidRPr="00374F43" w:rsidTr="00374F43">
        <w:tc>
          <w:tcPr>
            <w:tcW w:w="959" w:type="dxa"/>
          </w:tcPr>
          <w:p w:rsidR="000F2741" w:rsidRPr="00374F43" w:rsidRDefault="000F2741" w:rsidP="009E6DD6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7938" w:type="dxa"/>
          </w:tcPr>
          <w:p w:rsidR="000F2741" w:rsidRPr="00374F43" w:rsidRDefault="000F2741" w:rsidP="009E6DD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Выполнение комплексов фигур</w:t>
            </w:r>
          </w:p>
        </w:tc>
        <w:tc>
          <w:tcPr>
            <w:tcW w:w="958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</w:tr>
      <w:tr w:rsidR="000F2741" w:rsidRPr="00374F43" w:rsidTr="00374F43">
        <w:tc>
          <w:tcPr>
            <w:tcW w:w="959" w:type="dxa"/>
          </w:tcPr>
          <w:p w:rsidR="000F2741" w:rsidRPr="00374F43" w:rsidRDefault="000F2741" w:rsidP="009E6DD6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7938" w:type="dxa"/>
          </w:tcPr>
          <w:p w:rsidR="000F2741" w:rsidRPr="00374F43" w:rsidRDefault="000F2741" w:rsidP="009E6DD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Изучение поведения самолета в воздухе.</w:t>
            </w:r>
          </w:p>
        </w:tc>
        <w:tc>
          <w:tcPr>
            <w:tcW w:w="958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0F2741" w:rsidRPr="00374F43" w:rsidTr="00374F43">
        <w:tc>
          <w:tcPr>
            <w:tcW w:w="959" w:type="dxa"/>
          </w:tcPr>
          <w:p w:rsidR="000F2741" w:rsidRPr="00374F43" w:rsidRDefault="000F2741" w:rsidP="009E6DD6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7938" w:type="dxa"/>
          </w:tcPr>
          <w:p w:rsidR="000F2741" w:rsidRPr="00374F43" w:rsidRDefault="000F2741" w:rsidP="009E6DD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Запуски и управление безмоторными планерами.</w:t>
            </w:r>
          </w:p>
        </w:tc>
        <w:tc>
          <w:tcPr>
            <w:tcW w:w="958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</w:tr>
      <w:tr w:rsidR="000F2741" w:rsidRPr="00374F43" w:rsidTr="00374F43">
        <w:tc>
          <w:tcPr>
            <w:tcW w:w="959" w:type="dxa"/>
          </w:tcPr>
          <w:p w:rsidR="000F2741" w:rsidRPr="00374F43" w:rsidRDefault="000F2741" w:rsidP="009E6DD6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7938" w:type="dxa"/>
          </w:tcPr>
          <w:p w:rsidR="000F2741" w:rsidRPr="00374F43" w:rsidRDefault="000F2741" w:rsidP="009E6DD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Обучение управлением р/у самолетом в симуляторе.</w:t>
            </w:r>
          </w:p>
        </w:tc>
        <w:tc>
          <w:tcPr>
            <w:tcW w:w="958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0F2741" w:rsidRPr="00374F43" w:rsidTr="00374F43">
        <w:tc>
          <w:tcPr>
            <w:tcW w:w="959" w:type="dxa"/>
          </w:tcPr>
          <w:p w:rsidR="000F2741" w:rsidRPr="00374F43" w:rsidRDefault="000F2741" w:rsidP="009E6DD6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7938" w:type="dxa"/>
          </w:tcPr>
          <w:p w:rsidR="000F2741" w:rsidRPr="00374F43" w:rsidRDefault="000F2741" w:rsidP="009E6DD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Коптеры и вертолеты.</w:t>
            </w:r>
          </w:p>
        </w:tc>
        <w:tc>
          <w:tcPr>
            <w:tcW w:w="958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0F2741" w:rsidRPr="00374F43" w:rsidTr="00374F43">
        <w:tc>
          <w:tcPr>
            <w:tcW w:w="959" w:type="dxa"/>
          </w:tcPr>
          <w:p w:rsidR="000F2741" w:rsidRPr="00374F43" w:rsidRDefault="000F2741" w:rsidP="009E6DD6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7938" w:type="dxa"/>
          </w:tcPr>
          <w:p w:rsidR="000F2741" w:rsidRPr="00374F43" w:rsidRDefault="000F2741" w:rsidP="009E6DD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Современные АКБ. Правила эксплуатации.</w:t>
            </w:r>
          </w:p>
        </w:tc>
        <w:tc>
          <w:tcPr>
            <w:tcW w:w="958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</w:tr>
      <w:tr w:rsidR="000F2741" w:rsidRPr="00374F43" w:rsidTr="00374F43">
        <w:tc>
          <w:tcPr>
            <w:tcW w:w="959" w:type="dxa"/>
          </w:tcPr>
          <w:p w:rsidR="000F2741" w:rsidRPr="00374F43" w:rsidRDefault="000F2741" w:rsidP="009E6DD6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7938" w:type="dxa"/>
          </w:tcPr>
          <w:p w:rsidR="000F2741" w:rsidRPr="00374F43" w:rsidRDefault="000F2741" w:rsidP="009E6DD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Обучение управлением коптером в симуляторе.</w:t>
            </w:r>
          </w:p>
        </w:tc>
        <w:tc>
          <w:tcPr>
            <w:tcW w:w="958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</w:tr>
      <w:tr w:rsidR="000F2741" w:rsidRPr="00374F43" w:rsidTr="00374F43">
        <w:tc>
          <w:tcPr>
            <w:tcW w:w="959" w:type="dxa"/>
          </w:tcPr>
          <w:p w:rsidR="000F2741" w:rsidRPr="00374F43" w:rsidRDefault="000F2741" w:rsidP="009E6DD6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7938" w:type="dxa"/>
          </w:tcPr>
          <w:p w:rsidR="000F2741" w:rsidRPr="00374F43" w:rsidRDefault="000F2741" w:rsidP="009E6DD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 xml:space="preserve">Практическое управление р/у самолетом </w:t>
            </w:r>
            <w:r w:rsidRPr="00374F43">
              <w:rPr>
                <w:rFonts w:ascii="Times New Roman" w:hAnsi="Times New Roman"/>
                <w:sz w:val="24"/>
                <w:szCs w:val="24"/>
                <w:lang w:val="en-US"/>
              </w:rPr>
              <w:t>Ultron</w:t>
            </w:r>
            <w:r w:rsidRPr="00374F4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8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0F2741" w:rsidRPr="00374F43" w:rsidTr="00374F43">
        <w:tc>
          <w:tcPr>
            <w:tcW w:w="959" w:type="dxa"/>
          </w:tcPr>
          <w:p w:rsidR="000F2741" w:rsidRPr="00374F43" w:rsidRDefault="000F2741" w:rsidP="009E6DD6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7938" w:type="dxa"/>
          </w:tcPr>
          <w:p w:rsidR="000F2741" w:rsidRPr="00374F43" w:rsidRDefault="000F2741" w:rsidP="009E6DD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Заключительное занятие</w:t>
            </w:r>
          </w:p>
        </w:tc>
        <w:tc>
          <w:tcPr>
            <w:tcW w:w="958" w:type="dxa"/>
          </w:tcPr>
          <w:p w:rsidR="000F2741" w:rsidRPr="00374F43" w:rsidRDefault="000F2741" w:rsidP="009E6DD6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 xml:space="preserve">    4</w:t>
            </w:r>
          </w:p>
        </w:tc>
      </w:tr>
      <w:tr w:rsidR="000F2741" w:rsidRPr="00374F43" w:rsidTr="00374F43">
        <w:tc>
          <w:tcPr>
            <w:tcW w:w="959" w:type="dxa"/>
          </w:tcPr>
          <w:p w:rsidR="000F2741" w:rsidRPr="00374F43" w:rsidRDefault="000F2741" w:rsidP="009E6DD6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7938" w:type="dxa"/>
          </w:tcPr>
          <w:p w:rsidR="000F2741" w:rsidRPr="00374F43" w:rsidRDefault="000F2741" w:rsidP="009E6DD6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58" w:type="dxa"/>
          </w:tcPr>
          <w:p w:rsidR="000F2741" w:rsidRPr="00374F43" w:rsidRDefault="000F2741" w:rsidP="009E6DD6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 xml:space="preserve">  288</w:t>
            </w:r>
          </w:p>
        </w:tc>
      </w:tr>
    </w:tbl>
    <w:p w:rsidR="000F2741" w:rsidRPr="009F025F" w:rsidRDefault="000F2741" w:rsidP="009E6DD6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0F2741" w:rsidRPr="009F025F" w:rsidRDefault="000F2741" w:rsidP="008406C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0F2741" w:rsidRPr="009F025F" w:rsidRDefault="000F2741" w:rsidP="008406C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0F2741" w:rsidRPr="009F025F" w:rsidRDefault="000F2741" w:rsidP="009E6DD6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0F2741" w:rsidRPr="009F025F" w:rsidRDefault="000F2741" w:rsidP="008406C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0F2741" w:rsidRPr="009F025F" w:rsidRDefault="000F2741" w:rsidP="008406C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0F2741" w:rsidRPr="009F025F" w:rsidRDefault="000F2741" w:rsidP="008406C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0F2741" w:rsidRPr="009F025F" w:rsidRDefault="000F2741" w:rsidP="008406C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0F2741" w:rsidRPr="009F025F" w:rsidRDefault="000F2741" w:rsidP="008406C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0F2741" w:rsidRPr="009F025F" w:rsidRDefault="000F2741" w:rsidP="008406C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0F2741" w:rsidRPr="009F025F" w:rsidRDefault="000F2741" w:rsidP="008406C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0F2741" w:rsidRPr="009F025F" w:rsidRDefault="000F2741" w:rsidP="008406C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0F2741" w:rsidRPr="009F025F" w:rsidRDefault="000F2741" w:rsidP="008406C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0F2741" w:rsidRPr="009F025F" w:rsidRDefault="000F2741" w:rsidP="008406C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0F2741" w:rsidRPr="009F025F" w:rsidRDefault="000F2741" w:rsidP="008406C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0F2741" w:rsidRPr="009F025F" w:rsidRDefault="000F2741" w:rsidP="008406C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0F2741" w:rsidRPr="009F025F" w:rsidRDefault="000F2741" w:rsidP="008406C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0F2741" w:rsidRPr="009F025F" w:rsidRDefault="000F2741" w:rsidP="008406C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0F2741" w:rsidRPr="009F025F" w:rsidRDefault="000F2741" w:rsidP="008406C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0F2741" w:rsidRPr="009F025F" w:rsidRDefault="000F2741" w:rsidP="008406C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0F2741" w:rsidRPr="009F025F" w:rsidRDefault="000F2741" w:rsidP="008406C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0F2741" w:rsidRPr="009F025F" w:rsidRDefault="000F2741" w:rsidP="008406C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0F2741" w:rsidRDefault="000F2741" w:rsidP="008406C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0F2741" w:rsidRDefault="000F2741" w:rsidP="008406C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0F2741" w:rsidRDefault="000F2741" w:rsidP="008406C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0F2741" w:rsidRDefault="000F2741" w:rsidP="008406C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0F2741" w:rsidRDefault="000F2741" w:rsidP="008406C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0F2741" w:rsidRDefault="000F2741" w:rsidP="008406C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0F2741" w:rsidRDefault="000F2741" w:rsidP="008406C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0F2741" w:rsidRDefault="000F2741" w:rsidP="008406C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0F2741" w:rsidRPr="009F025F" w:rsidRDefault="000F2741" w:rsidP="008406C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0F2741" w:rsidRPr="009F025F" w:rsidRDefault="000F2741" w:rsidP="008406C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0F2741" w:rsidRPr="009F025F" w:rsidRDefault="000F2741" w:rsidP="008406C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9F025F">
        <w:rPr>
          <w:rFonts w:ascii="Times New Roman" w:hAnsi="Times New Roman"/>
          <w:b/>
          <w:sz w:val="24"/>
          <w:szCs w:val="24"/>
        </w:rPr>
        <w:t>3. УЧЕБНО-ТЕМАТИЧЕСКИЙ  ПЛАН</w:t>
      </w:r>
    </w:p>
    <w:p w:rsidR="000F2741" w:rsidRPr="009F025F" w:rsidRDefault="000F2741" w:rsidP="00786033">
      <w:pPr>
        <w:pStyle w:val="NoSpacing"/>
        <w:rPr>
          <w:rFonts w:ascii="Times New Roman" w:hAnsi="Times New Roman"/>
          <w:b/>
          <w:sz w:val="24"/>
          <w:szCs w:val="24"/>
        </w:rPr>
      </w:pPr>
      <w:r w:rsidRPr="009F025F">
        <w:rPr>
          <w:rFonts w:ascii="Times New Roman" w:hAnsi="Times New Roman"/>
          <w:b/>
          <w:sz w:val="24"/>
          <w:szCs w:val="24"/>
        </w:rPr>
        <w:t>1-го года обучения</w:t>
      </w: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13"/>
        <w:gridCol w:w="3281"/>
        <w:gridCol w:w="1276"/>
        <w:gridCol w:w="992"/>
        <w:gridCol w:w="1134"/>
        <w:gridCol w:w="2939"/>
      </w:tblGrid>
      <w:tr w:rsidR="000F2741" w:rsidRPr="00374F43" w:rsidTr="00484B86">
        <w:tc>
          <w:tcPr>
            <w:tcW w:w="513" w:type="dxa"/>
          </w:tcPr>
          <w:p w:rsidR="000F2741" w:rsidRPr="00374F43" w:rsidRDefault="000F2741" w:rsidP="00EA28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81" w:type="dxa"/>
          </w:tcPr>
          <w:p w:rsidR="000F2741" w:rsidRPr="00374F43" w:rsidRDefault="000F2741" w:rsidP="00EA28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  <w:p w:rsidR="000F2741" w:rsidRPr="00374F43" w:rsidRDefault="000F2741" w:rsidP="00EA28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F2741" w:rsidRPr="00374F43" w:rsidRDefault="000F2741" w:rsidP="00EA28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0F2741" w:rsidRPr="00374F43" w:rsidRDefault="000F2741" w:rsidP="00EA28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0F2741" w:rsidRPr="00374F43" w:rsidRDefault="000F2741" w:rsidP="00EA28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939" w:type="dxa"/>
          </w:tcPr>
          <w:p w:rsidR="000F2741" w:rsidRPr="00374F43" w:rsidRDefault="000F2741" w:rsidP="00EA28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Форма аттестации/</w:t>
            </w:r>
          </w:p>
          <w:p w:rsidR="000F2741" w:rsidRPr="00374F43" w:rsidRDefault="000F2741" w:rsidP="00EA28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контроля</w:t>
            </w:r>
          </w:p>
        </w:tc>
      </w:tr>
      <w:tr w:rsidR="000F2741" w:rsidRPr="00374F43" w:rsidTr="00484B86">
        <w:tc>
          <w:tcPr>
            <w:tcW w:w="513" w:type="dxa"/>
          </w:tcPr>
          <w:p w:rsidR="000F2741" w:rsidRPr="00374F43" w:rsidRDefault="000F2741" w:rsidP="00EA28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1" w:type="dxa"/>
          </w:tcPr>
          <w:p w:rsidR="000F2741" w:rsidRPr="00374F43" w:rsidRDefault="000F2741" w:rsidP="00EA285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Вводное занятие.</w:t>
            </w:r>
          </w:p>
        </w:tc>
        <w:tc>
          <w:tcPr>
            <w:tcW w:w="1276" w:type="dxa"/>
          </w:tcPr>
          <w:p w:rsidR="000F2741" w:rsidRPr="00374F43" w:rsidRDefault="000F2741" w:rsidP="00EA28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F2741" w:rsidRPr="00374F43" w:rsidRDefault="000F2741" w:rsidP="00EA28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2741" w:rsidRPr="00374F43" w:rsidRDefault="000F2741" w:rsidP="00EA28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39" w:type="dxa"/>
          </w:tcPr>
          <w:p w:rsidR="000F2741" w:rsidRPr="00374F43" w:rsidRDefault="000F2741" w:rsidP="00EA285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F2741" w:rsidRPr="00374F43" w:rsidTr="00484B86">
        <w:tc>
          <w:tcPr>
            <w:tcW w:w="513" w:type="dxa"/>
          </w:tcPr>
          <w:p w:rsidR="000F2741" w:rsidRPr="00374F43" w:rsidRDefault="000F2741" w:rsidP="00EA28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81" w:type="dxa"/>
          </w:tcPr>
          <w:p w:rsidR="000F2741" w:rsidRPr="00374F43" w:rsidRDefault="000F2741" w:rsidP="00831B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Основные положения</w:t>
            </w:r>
          </w:p>
          <w:p w:rsidR="000F2741" w:rsidRPr="00374F43" w:rsidRDefault="000F2741" w:rsidP="00EA285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F2741" w:rsidRPr="00374F43" w:rsidRDefault="000F2741" w:rsidP="00EA28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0F2741" w:rsidRPr="00374F43" w:rsidRDefault="000F2741" w:rsidP="00EA28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F2741" w:rsidRPr="00374F43" w:rsidRDefault="000F2741" w:rsidP="00EA28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939" w:type="dxa"/>
          </w:tcPr>
          <w:p w:rsidR="000F2741" w:rsidRPr="00374F43" w:rsidRDefault="000F2741" w:rsidP="00EA285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F2741" w:rsidRPr="00374F43" w:rsidTr="00484B86">
        <w:tc>
          <w:tcPr>
            <w:tcW w:w="513" w:type="dxa"/>
          </w:tcPr>
          <w:p w:rsidR="000F2741" w:rsidRPr="00374F43" w:rsidRDefault="000F2741" w:rsidP="00EA28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81" w:type="dxa"/>
          </w:tcPr>
          <w:p w:rsidR="000F2741" w:rsidRPr="00374F43" w:rsidRDefault="000F2741" w:rsidP="00B6338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Первое управление р/у самолетом</w:t>
            </w:r>
          </w:p>
        </w:tc>
        <w:tc>
          <w:tcPr>
            <w:tcW w:w="1276" w:type="dxa"/>
          </w:tcPr>
          <w:p w:rsidR="000F2741" w:rsidRPr="00374F43" w:rsidRDefault="000F2741" w:rsidP="00EA28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0F2741" w:rsidRPr="00374F43" w:rsidRDefault="000F2741" w:rsidP="00EA28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0F2741" w:rsidRPr="00374F43" w:rsidRDefault="000F2741" w:rsidP="00EA28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939" w:type="dxa"/>
          </w:tcPr>
          <w:p w:rsidR="000F2741" w:rsidRPr="00374F43" w:rsidRDefault="000F2741" w:rsidP="00EA285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0F2741" w:rsidRPr="00374F43" w:rsidTr="00484B86">
        <w:tc>
          <w:tcPr>
            <w:tcW w:w="513" w:type="dxa"/>
          </w:tcPr>
          <w:p w:rsidR="000F2741" w:rsidRPr="00374F43" w:rsidRDefault="000F2741" w:rsidP="00EA28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81" w:type="dxa"/>
          </w:tcPr>
          <w:p w:rsidR="000F2741" w:rsidRPr="00374F43" w:rsidRDefault="000F2741" w:rsidP="00831B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Обучение управлением самолетом-тренером</w:t>
            </w:r>
          </w:p>
        </w:tc>
        <w:tc>
          <w:tcPr>
            <w:tcW w:w="1276" w:type="dxa"/>
          </w:tcPr>
          <w:p w:rsidR="000F2741" w:rsidRPr="00374F43" w:rsidRDefault="000F2741" w:rsidP="00883A8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0F2741" w:rsidRPr="00374F43" w:rsidRDefault="000F2741" w:rsidP="00EA28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0F2741" w:rsidRPr="00374F43" w:rsidRDefault="000F2741" w:rsidP="00EA28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939" w:type="dxa"/>
          </w:tcPr>
          <w:p w:rsidR="000F2741" w:rsidRPr="00374F43" w:rsidRDefault="000F2741" w:rsidP="00EA285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F2741" w:rsidRPr="00374F43" w:rsidTr="00484B86">
        <w:tc>
          <w:tcPr>
            <w:tcW w:w="513" w:type="dxa"/>
          </w:tcPr>
          <w:p w:rsidR="000F2741" w:rsidRPr="00374F43" w:rsidRDefault="000F2741" w:rsidP="00EA28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81" w:type="dxa"/>
          </w:tcPr>
          <w:p w:rsidR="000F2741" w:rsidRPr="00374F43" w:rsidRDefault="000F2741" w:rsidP="00831B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Классы пилотажных самолетов</w:t>
            </w:r>
          </w:p>
        </w:tc>
        <w:tc>
          <w:tcPr>
            <w:tcW w:w="1276" w:type="dxa"/>
          </w:tcPr>
          <w:p w:rsidR="000F2741" w:rsidRPr="00374F43" w:rsidRDefault="000F2741" w:rsidP="00EA28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0F2741" w:rsidRPr="00374F43" w:rsidRDefault="000F2741" w:rsidP="00EA28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F2741" w:rsidRPr="00374F43" w:rsidRDefault="000F2741" w:rsidP="00EA28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939" w:type="dxa"/>
          </w:tcPr>
          <w:p w:rsidR="000F2741" w:rsidRPr="00374F43" w:rsidRDefault="000F2741" w:rsidP="00EA285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0F2741" w:rsidRPr="00374F43" w:rsidTr="00484B86">
        <w:tc>
          <w:tcPr>
            <w:tcW w:w="513" w:type="dxa"/>
          </w:tcPr>
          <w:p w:rsidR="000F2741" w:rsidRPr="00374F43" w:rsidRDefault="000F2741" w:rsidP="00EA28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81" w:type="dxa"/>
          </w:tcPr>
          <w:p w:rsidR="000F2741" w:rsidRPr="00374F43" w:rsidRDefault="000F2741" w:rsidP="00883A8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Управление р/у самолетом</w:t>
            </w:r>
          </w:p>
        </w:tc>
        <w:tc>
          <w:tcPr>
            <w:tcW w:w="1276" w:type="dxa"/>
          </w:tcPr>
          <w:p w:rsidR="000F2741" w:rsidRPr="00374F43" w:rsidRDefault="000F2741" w:rsidP="00EA28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F2741" w:rsidRPr="00374F43" w:rsidRDefault="000F2741" w:rsidP="00EA28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0F2741" w:rsidRPr="00374F43" w:rsidRDefault="000F2741" w:rsidP="00EA28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939" w:type="dxa"/>
          </w:tcPr>
          <w:p w:rsidR="000F2741" w:rsidRPr="00374F43" w:rsidRDefault="000F2741" w:rsidP="00EA285A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F2741" w:rsidRPr="00374F43" w:rsidTr="00484B86">
        <w:tc>
          <w:tcPr>
            <w:tcW w:w="513" w:type="dxa"/>
          </w:tcPr>
          <w:p w:rsidR="000F2741" w:rsidRPr="00374F43" w:rsidRDefault="000F2741" w:rsidP="00EA28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81" w:type="dxa"/>
          </w:tcPr>
          <w:p w:rsidR="000F2741" w:rsidRPr="00374F43" w:rsidRDefault="000F2741" w:rsidP="00883A8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Выполнение фигур пилотажа</w:t>
            </w:r>
          </w:p>
        </w:tc>
        <w:tc>
          <w:tcPr>
            <w:tcW w:w="1276" w:type="dxa"/>
          </w:tcPr>
          <w:p w:rsidR="000F2741" w:rsidRPr="00374F43" w:rsidRDefault="000F2741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F2741" w:rsidRPr="00374F43" w:rsidRDefault="000F2741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0F2741" w:rsidRPr="00374F43" w:rsidRDefault="000F2741" w:rsidP="00EA28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939" w:type="dxa"/>
          </w:tcPr>
          <w:p w:rsidR="000F2741" w:rsidRPr="00374F43" w:rsidRDefault="000F2741" w:rsidP="00EA285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0F2741" w:rsidRPr="00374F43" w:rsidTr="00484B86">
        <w:tc>
          <w:tcPr>
            <w:tcW w:w="513" w:type="dxa"/>
          </w:tcPr>
          <w:p w:rsidR="000F2741" w:rsidRPr="00374F43" w:rsidRDefault="000F2741" w:rsidP="00EA28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81" w:type="dxa"/>
          </w:tcPr>
          <w:p w:rsidR="000F2741" w:rsidRPr="00374F43" w:rsidRDefault="000F2741" w:rsidP="00831B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Выполнение комплексов фигур</w:t>
            </w:r>
          </w:p>
        </w:tc>
        <w:tc>
          <w:tcPr>
            <w:tcW w:w="1276" w:type="dxa"/>
          </w:tcPr>
          <w:p w:rsidR="000F2741" w:rsidRPr="00374F43" w:rsidRDefault="000F2741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F2741" w:rsidRPr="00374F43" w:rsidRDefault="000F2741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0F2741" w:rsidRPr="00374F43" w:rsidRDefault="000F2741" w:rsidP="00EA28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939" w:type="dxa"/>
          </w:tcPr>
          <w:p w:rsidR="000F2741" w:rsidRPr="00374F43" w:rsidRDefault="000F2741" w:rsidP="00EA285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0F2741" w:rsidRPr="00374F43" w:rsidTr="00484B86">
        <w:tc>
          <w:tcPr>
            <w:tcW w:w="513" w:type="dxa"/>
          </w:tcPr>
          <w:p w:rsidR="000F2741" w:rsidRPr="00374F43" w:rsidRDefault="000F2741" w:rsidP="00EA28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81" w:type="dxa"/>
          </w:tcPr>
          <w:p w:rsidR="000F2741" w:rsidRPr="00374F43" w:rsidRDefault="000F2741" w:rsidP="00831B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Заключительное занятие</w:t>
            </w:r>
          </w:p>
        </w:tc>
        <w:tc>
          <w:tcPr>
            <w:tcW w:w="1276" w:type="dxa"/>
          </w:tcPr>
          <w:p w:rsidR="000F2741" w:rsidRPr="00374F43" w:rsidRDefault="000F2741" w:rsidP="00EA28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F2741" w:rsidRPr="00374F43" w:rsidRDefault="000F2741" w:rsidP="00EA28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F2741" w:rsidRPr="00374F43" w:rsidRDefault="000F2741" w:rsidP="00EA28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39" w:type="dxa"/>
          </w:tcPr>
          <w:p w:rsidR="000F2741" w:rsidRPr="00374F43" w:rsidRDefault="000F2741" w:rsidP="00EA285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Зачет,соревнования</w:t>
            </w:r>
          </w:p>
        </w:tc>
      </w:tr>
      <w:tr w:rsidR="000F2741" w:rsidRPr="00374F43" w:rsidTr="00484B86">
        <w:tc>
          <w:tcPr>
            <w:tcW w:w="513" w:type="dxa"/>
          </w:tcPr>
          <w:p w:rsidR="000F2741" w:rsidRPr="00374F43" w:rsidRDefault="000F2741" w:rsidP="00EA285A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81" w:type="dxa"/>
          </w:tcPr>
          <w:p w:rsidR="000F2741" w:rsidRPr="00374F43" w:rsidRDefault="000F2741" w:rsidP="00EA285A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Итого по курсу</w:t>
            </w:r>
          </w:p>
        </w:tc>
        <w:tc>
          <w:tcPr>
            <w:tcW w:w="1276" w:type="dxa"/>
          </w:tcPr>
          <w:p w:rsidR="000F2741" w:rsidRPr="00374F43" w:rsidRDefault="000F2741" w:rsidP="00DA2D90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62</w:t>
            </w:r>
          </w:p>
        </w:tc>
        <w:tc>
          <w:tcPr>
            <w:tcW w:w="992" w:type="dxa"/>
          </w:tcPr>
          <w:p w:rsidR="000F2741" w:rsidRPr="00374F43" w:rsidRDefault="000F2741" w:rsidP="00DA2D90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82</w:t>
            </w:r>
          </w:p>
        </w:tc>
        <w:tc>
          <w:tcPr>
            <w:tcW w:w="1134" w:type="dxa"/>
          </w:tcPr>
          <w:p w:rsidR="000F2741" w:rsidRPr="00374F43" w:rsidRDefault="000F2741" w:rsidP="00DA2D90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2939" w:type="dxa"/>
          </w:tcPr>
          <w:p w:rsidR="000F2741" w:rsidRPr="00374F43" w:rsidRDefault="000F2741" w:rsidP="00EA285A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F2741" w:rsidRPr="009F025F" w:rsidRDefault="000F2741" w:rsidP="0078603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0F2741" w:rsidRPr="009F025F" w:rsidRDefault="000F2741" w:rsidP="00786033">
      <w:pPr>
        <w:pStyle w:val="NoSpacing"/>
        <w:rPr>
          <w:rFonts w:ascii="Times New Roman" w:hAnsi="Times New Roman"/>
          <w:b/>
          <w:sz w:val="24"/>
          <w:szCs w:val="24"/>
        </w:rPr>
      </w:pPr>
      <w:r w:rsidRPr="009F025F">
        <w:rPr>
          <w:rFonts w:ascii="Times New Roman" w:hAnsi="Times New Roman"/>
          <w:b/>
          <w:sz w:val="24"/>
          <w:szCs w:val="24"/>
        </w:rPr>
        <w:t>2-го года обучения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13"/>
        <w:gridCol w:w="3281"/>
        <w:gridCol w:w="1276"/>
        <w:gridCol w:w="992"/>
        <w:gridCol w:w="1134"/>
        <w:gridCol w:w="2977"/>
      </w:tblGrid>
      <w:tr w:rsidR="000F2741" w:rsidRPr="00374F43" w:rsidTr="00484B86">
        <w:tc>
          <w:tcPr>
            <w:tcW w:w="513" w:type="dxa"/>
          </w:tcPr>
          <w:p w:rsidR="000F2741" w:rsidRPr="00374F43" w:rsidRDefault="000F2741" w:rsidP="0078603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81" w:type="dxa"/>
          </w:tcPr>
          <w:p w:rsidR="000F2741" w:rsidRPr="00374F43" w:rsidRDefault="000F2741" w:rsidP="0078603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  <w:p w:rsidR="000F2741" w:rsidRPr="00374F43" w:rsidRDefault="000F2741" w:rsidP="0078603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F2741" w:rsidRPr="00374F43" w:rsidRDefault="000F2741" w:rsidP="0078603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0F2741" w:rsidRPr="00374F43" w:rsidRDefault="000F2741" w:rsidP="0078603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0F2741" w:rsidRPr="00374F43" w:rsidRDefault="000F2741" w:rsidP="0078603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977" w:type="dxa"/>
          </w:tcPr>
          <w:p w:rsidR="000F2741" w:rsidRPr="00374F43" w:rsidRDefault="000F2741" w:rsidP="0078603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Форма аттестации/</w:t>
            </w:r>
          </w:p>
          <w:p w:rsidR="000F2741" w:rsidRPr="00374F43" w:rsidRDefault="000F2741" w:rsidP="0078603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контроля</w:t>
            </w:r>
          </w:p>
        </w:tc>
      </w:tr>
      <w:tr w:rsidR="000F2741" w:rsidRPr="00374F43" w:rsidTr="00484B86">
        <w:tc>
          <w:tcPr>
            <w:tcW w:w="513" w:type="dxa"/>
          </w:tcPr>
          <w:p w:rsidR="000F2741" w:rsidRPr="00374F43" w:rsidRDefault="000F2741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1" w:type="dxa"/>
          </w:tcPr>
          <w:p w:rsidR="000F2741" w:rsidRPr="00374F43" w:rsidRDefault="000F2741" w:rsidP="00786033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Вводное занятие.</w:t>
            </w:r>
          </w:p>
        </w:tc>
        <w:tc>
          <w:tcPr>
            <w:tcW w:w="1276" w:type="dxa"/>
          </w:tcPr>
          <w:p w:rsidR="000F2741" w:rsidRPr="00374F43" w:rsidRDefault="000F2741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F2741" w:rsidRPr="00374F43" w:rsidRDefault="000F2741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2741" w:rsidRPr="00374F43" w:rsidRDefault="000F2741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0F2741" w:rsidRPr="00374F43" w:rsidRDefault="000F2741" w:rsidP="00786033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F2741" w:rsidRPr="00374F43" w:rsidTr="00484B86">
        <w:tc>
          <w:tcPr>
            <w:tcW w:w="513" w:type="dxa"/>
          </w:tcPr>
          <w:p w:rsidR="000F2741" w:rsidRPr="00374F43" w:rsidRDefault="000F2741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81" w:type="dxa"/>
          </w:tcPr>
          <w:p w:rsidR="000F2741" w:rsidRPr="00374F43" w:rsidRDefault="000F2741" w:rsidP="00D5614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Изучение поведения самолета в воздухе.</w:t>
            </w:r>
          </w:p>
        </w:tc>
        <w:tc>
          <w:tcPr>
            <w:tcW w:w="1276" w:type="dxa"/>
          </w:tcPr>
          <w:p w:rsidR="000F2741" w:rsidRPr="00374F43" w:rsidRDefault="000F2741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F2741" w:rsidRPr="00374F43" w:rsidRDefault="000F2741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0F2741" w:rsidRPr="00374F43" w:rsidRDefault="000F2741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0F2741" w:rsidRPr="00374F43" w:rsidRDefault="000F2741" w:rsidP="00786033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F2741" w:rsidRPr="00374F43" w:rsidTr="00484B86">
        <w:tc>
          <w:tcPr>
            <w:tcW w:w="513" w:type="dxa"/>
          </w:tcPr>
          <w:p w:rsidR="000F2741" w:rsidRPr="00374F43" w:rsidRDefault="000F2741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81" w:type="dxa"/>
          </w:tcPr>
          <w:p w:rsidR="000F2741" w:rsidRPr="00374F43" w:rsidRDefault="000F2741" w:rsidP="0078603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Запуски и управление безмоторными планерами.</w:t>
            </w:r>
          </w:p>
        </w:tc>
        <w:tc>
          <w:tcPr>
            <w:tcW w:w="1276" w:type="dxa"/>
          </w:tcPr>
          <w:p w:rsidR="000F2741" w:rsidRPr="00374F43" w:rsidRDefault="000F2741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0F2741" w:rsidRPr="00374F43" w:rsidRDefault="000F2741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0F2741" w:rsidRPr="00374F43" w:rsidRDefault="000F2741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977" w:type="dxa"/>
          </w:tcPr>
          <w:p w:rsidR="000F2741" w:rsidRPr="00374F43" w:rsidRDefault="000F2741" w:rsidP="00786033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0F2741" w:rsidRPr="00374F43" w:rsidTr="00484B86">
        <w:tc>
          <w:tcPr>
            <w:tcW w:w="513" w:type="dxa"/>
          </w:tcPr>
          <w:p w:rsidR="000F2741" w:rsidRPr="00374F43" w:rsidRDefault="000F2741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81" w:type="dxa"/>
          </w:tcPr>
          <w:p w:rsidR="000F2741" w:rsidRPr="00374F43" w:rsidRDefault="000F2741" w:rsidP="0078603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Обучение управлением р/у самолетом в симуляторе.</w:t>
            </w:r>
          </w:p>
        </w:tc>
        <w:tc>
          <w:tcPr>
            <w:tcW w:w="1276" w:type="dxa"/>
          </w:tcPr>
          <w:p w:rsidR="000F2741" w:rsidRPr="00374F43" w:rsidRDefault="000F2741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0F2741" w:rsidRPr="00374F43" w:rsidRDefault="000F2741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0F2741" w:rsidRPr="00374F43" w:rsidRDefault="000F2741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</w:tcPr>
          <w:p w:rsidR="000F2741" w:rsidRPr="00374F43" w:rsidRDefault="000F2741" w:rsidP="00786033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F2741" w:rsidRPr="00374F43" w:rsidTr="00484B86">
        <w:tc>
          <w:tcPr>
            <w:tcW w:w="513" w:type="dxa"/>
          </w:tcPr>
          <w:p w:rsidR="000F2741" w:rsidRPr="00374F43" w:rsidRDefault="000F2741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81" w:type="dxa"/>
          </w:tcPr>
          <w:p w:rsidR="000F2741" w:rsidRPr="00374F43" w:rsidRDefault="000F2741" w:rsidP="00D5614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Коптеры и вертолеты.</w:t>
            </w:r>
          </w:p>
        </w:tc>
        <w:tc>
          <w:tcPr>
            <w:tcW w:w="1276" w:type="dxa"/>
          </w:tcPr>
          <w:p w:rsidR="000F2741" w:rsidRPr="00374F43" w:rsidRDefault="000F2741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0F2741" w:rsidRPr="00374F43" w:rsidRDefault="000F2741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F2741" w:rsidRPr="00374F43" w:rsidRDefault="000F2741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0F2741" w:rsidRPr="00374F43" w:rsidRDefault="000F2741" w:rsidP="00786033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0F2741" w:rsidRPr="00374F43" w:rsidTr="00484B86">
        <w:tc>
          <w:tcPr>
            <w:tcW w:w="513" w:type="dxa"/>
          </w:tcPr>
          <w:p w:rsidR="000F2741" w:rsidRPr="00374F43" w:rsidRDefault="000F2741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81" w:type="dxa"/>
          </w:tcPr>
          <w:p w:rsidR="000F2741" w:rsidRPr="00374F43" w:rsidRDefault="000F2741" w:rsidP="00DB163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Современные АКБ. Правила эксплуатации.</w:t>
            </w:r>
          </w:p>
        </w:tc>
        <w:tc>
          <w:tcPr>
            <w:tcW w:w="1276" w:type="dxa"/>
          </w:tcPr>
          <w:p w:rsidR="000F2741" w:rsidRPr="00374F43" w:rsidRDefault="000F2741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F2741" w:rsidRPr="00374F43" w:rsidRDefault="000F2741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0F2741" w:rsidRPr="00374F43" w:rsidRDefault="000F2741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977" w:type="dxa"/>
          </w:tcPr>
          <w:p w:rsidR="000F2741" w:rsidRPr="00374F43" w:rsidRDefault="000F2741" w:rsidP="00786033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F2741" w:rsidRPr="00374F43" w:rsidTr="00484B86">
        <w:tc>
          <w:tcPr>
            <w:tcW w:w="513" w:type="dxa"/>
          </w:tcPr>
          <w:p w:rsidR="000F2741" w:rsidRPr="00374F43" w:rsidRDefault="000F2741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81" w:type="dxa"/>
          </w:tcPr>
          <w:p w:rsidR="000F2741" w:rsidRPr="00374F43" w:rsidRDefault="000F2741" w:rsidP="00DB163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Обучение управлением коптером в симуляторе.</w:t>
            </w:r>
          </w:p>
        </w:tc>
        <w:tc>
          <w:tcPr>
            <w:tcW w:w="1276" w:type="dxa"/>
          </w:tcPr>
          <w:p w:rsidR="000F2741" w:rsidRPr="00374F43" w:rsidRDefault="000F2741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F2741" w:rsidRPr="00374F43" w:rsidRDefault="000F2741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0F2741" w:rsidRPr="00374F43" w:rsidRDefault="000F2741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977" w:type="dxa"/>
          </w:tcPr>
          <w:p w:rsidR="000F2741" w:rsidRPr="00374F43" w:rsidRDefault="000F2741" w:rsidP="00786033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0F2741" w:rsidRPr="00374F43" w:rsidTr="00484B86">
        <w:tc>
          <w:tcPr>
            <w:tcW w:w="513" w:type="dxa"/>
          </w:tcPr>
          <w:p w:rsidR="000F2741" w:rsidRPr="00374F43" w:rsidRDefault="000F2741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81" w:type="dxa"/>
          </w:tcPr>
          <w:p w:rsidR="000F2741" w:rsidRPr="00374F43" w:rsidRDefault="000F2741" w:rsidP="0078603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 xml:space="preserve">Практическое управление р/у самолетом </w:t>
            </w:r>
            <w:r w:rsidRPr="00374F43">
              <w:rPr>
                <w:rFonts w:ascii="Times New Roman" w:hAnsi="Times New Roman"/>
                <w:sz w:val="24"/>
                <w:szCs w:val="24"/>
                <w:lang w:val="en-US"/>
              </w:rPr>
              <w:t>Ultron</w:t>
            </w:r>
            <w:r w:rsidRPr="00374F4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0F2741" w:rsidRPr="00374F43" w:rsidRDefault="000F2741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F2741" w:rsidRPr="00374F43" w:rsidRDefault="000F2741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0F2741" w:rsidRPr="00374F43" w:rsidRDefault="000F2741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</w:tcPr>
          <w:p w:rsidR="000F2741" w:rsidRPr="00374F43" w:rsidRDefault="000F2741" w:rsidP="00786033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0F2741" w:rsidRPr="00374F43" w:rsidTr="00484B86">
        <w:tc>
          <w:tcPr>
            <w:tcW w:w="513" w:type="dxa"/>
          </w:tcPr>
          <w:p w:rsidR="000F2741" w:rsidRPr="00374F43" w:rsidRDefault="000F2741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81" w:type="dxa"/>
          </w:tcPr>
          <w:p w:rsidR="000F2741" w:rsidRPr="00374F43" w:rsidRDefault="000F2741" w:rsidP="0078603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Заключительное занятие</w:t>
            </w:r>
          </w:p>
        </w:tc>
        <w:tc>
          <w:tcPr>
            <w:tcW w:w="1276" w:type="dxa"/>
          </w:tcPr>
          <w:p w:rsidR="000F2741" w:rsidRPr="00374F43" w:rsidRDefault="000F2741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F2741" w:rsidRPr="00374F43" w:rsidRDefault="000F2741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F2741" w:rsidRPr="00374F43" w:rsidRDefault="000F2741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0F2741" w:rsidRPr="00374F43" w:rsidRDefault="000F2741" w:rsidP="00786033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Контрольные запуски, зачет</w:t>
            </w:r>
          </w:p>
        </w:tc>
      </w:tr>
      <w:tr w:rsidR="000F2741" w:rsidRPr="00374F43" w:rsidTr="00484B86">
        <w:tc>
          <w:tcPr>
            <w:tcW w:w="513" w:type="dxa"/>
          </w:tcPr>
          <w:p w:rsidR="000F2741" w:rsidRPr="00374F43" w:rsidRDefault="000F2741" w:rsidP="00786033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81" w:type="dxa"/>
          </w:tcPr>
          <w:p w:rsidR="000F2741" w:rsidRPr="00374F43" w:rsidRDefault="000F2741" w:rsidP="00786033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Итого по курсу</w:t>
            </w:r>
          </w:p>
        </w:tc>
        <w:tc>
          <w:tcPr>
            <w:tcW w:w="1276" w:type="dxa"/>
          </w:tcPr>
          <w:p w:rsidR="000F2741" w:rsidRPr="00374F43" w:rsidRDefault="000F2741" w:rsidP="004E1D60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992" w:type="dxa"/>
          </w:tcPr>
          <w:p w:rsidR="000F2741" w:rsidRPr="00374F43" w:rsidRDefault="000F2741" w:rsidP="0078603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98</w:t>
            </w:r>
          </w:p>
        </w:tc>
        <w:tc>
          <w:tcPr>
            <w:tcW w:w="1134" w:type="dxa"/>
          </w:tcPr>
          <w:p w:rsidR="000F2741" w:rsidRPr="00374F43" w:rsidRDefault="000F2741" w:rsidP="0078603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2977" w:type="dxa"/>
          </w:tcPr>
          <w:p w:rsidR="000F2741" w:rsidRPr="00374F43" w:rsidRDefault="000F2741" w:rsidP="00786033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F2741" w:rsidRPr="009F025F" w:rsidRDefault="000F2741" w:rsidP="00484B86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0F2741" w:rsidRPr="009F025F" w:rsidRDefault="000F2741" w:rsidP="00484B86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0F2741" w:rsidRPr="009F025F" w:rsidRDefault="000F2741" w:rsidP="00484B86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9F025F">
        <w:rPr>
          <w:rFonts w:ascii="Times New Roman" w:hAnsi="Times New Roman"/>
          <w:b/>
          <w:sz w:val="24"/>
          <w:szCs w:val="24"/>
        </w:rPr>
        <w:t>5. СОДЕРЖАНИЕ УЧЕБНОГО ПЛАНА</w:t>
      </w:r>
    </w:p>
    <w:p w:rsidR="000F2741" w:rsidRPr="009F025F" w:rsidRDefault="000F2741" w:rsidP="008406C4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0F2741" w:rsidRPr="009F025F" w:rsidRDefault="000F2741" w:rsidP="008406C4">
      <w:pPr>
        <w:pStyle w:val="NoSpacing"/>
        <w:rPr>
          <w:rFonts w:ascii="Times New Roman" w:hAnsi="Times New Roman"/>
          <w:sz w:val="24"/>
          <w:szCs w:val="24"/>
          <w:u w:val="single"/>
        </w:rPr>
      </w:pPr>
      <w:r w:rsidRPr="009F025F">
        <w:rPr>
          <w:rFonts w:ascii="Times New Roman" w:hAnsi="Times New Roman"/>
          <w:b/>
          <w:sz w:val="24"/>
          <w:szCs w:val="24"/>
          <w:u w:val="single"/>
        </w:rPr>
        <w:t xml:space="preserve">Содержание программы 1-го года обучения </w:t>
      </w:r>
    </w:p>
    <w:p w:rsidR="000F2741" w:rsidRPr="009F025F" w:rsidRDefault="000F2741" w:rsidP="00076714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</w:p>
    <w:p w:rsidR="000F2741" w:rsidRPr="009F025F" w:rsidRDefault="000F2741" w:rsidP="0055565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b/>
          <w:i/>
          <w:sz w:val="24"/>
          <w:szCs w:val="24"/>
        </w:rPr>
        <w:t>1.Вводное занятие</w:t>
      </w:r>
      <w:r w:rsidRPr="009F025F">
        <w:rPr>
          <w:rFonts w:ascii="Times New Roman" w:hAnsi="Times New Roman"/>
          <w:sz w:val="24"/>
          <w:szCs w:val="24"/>
        </w:rPr>
        <w:t>.</w:t>
      </w:r>
    </w:p>
    <w:p w:rsidR="000F2741" w:rsidRPr="009F025F" w:rsidRDefault="000F2741" w:rsidP="0055565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Теория. Организация работы объединения. Инструктаж по технике безопасности.</w:t>
      </w:r>
    </w:p>
    <w:p w:rsidR="000F2741" w:rsidRPr="009F025F" w:rsidRDefault="000F2741" w:rsidP="00555650">
      <w:pPr>
        <w:pStyle w:val="NoSpacing"/>
        <w:jc w:val="both"/>
        <w:rPr>
          <w:rFonts w:ascii="Times New Roman" w:hAnsi="Times New Roman"/>
          <w:b/>
          <w:i/>
          <w:sz w:val="24"/>
          <w:szCs w:val="24"/>
        </w:rPr>
      </w:pPr>
      <w:r w:rsidRPr="009F025F">
        <w:rPr>
          <w:rFonts w:ascii="Times New Roman" w:hAnsi="Times New Roman"/>
          <w:b/>
          <w:i/>
          <w:sz w:val="24"/>
          <w:szCs w:val="24"/>
        </w:rPr>
        <w:t>2.Основные положения.</w:t>
      </w:r>
    </w:p>
    <w:p w:rsidR="000F2741" w:rsidRPr="009F025F" w:rsidRDefault="000F2741" w:rsidP="0055565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Теория. Ознакомление с современным авиамоделизмом. Устройство простейшего самолета.</w:t>
      </w:r>
    </w:p>
    <w:p w:rsidR="000F2741" w:rsidRPr="009F025F" w:rsidRDefault="000F2741" w:rsidP="0055565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Практика. Изготовление простейшей модели самолета.</w:t>
      </w:r>
    </w:p>
    <w:p w:rsidR="000F2741" w:rsidRPr="009F025F" w:rsidRDefault="000F2741" w:rsidP="00555650">
      <w:pPr>
        <w:pStyle w:val="NoSpacing"/>
        <w:jc w:val="both"/>
        <w:rPr>
          <w:rFonts w:ascii="Times New Roman" w:hAnsi="Times New Roman"/>
          <w:b/>
          <w:i/>
          <w:sz w:val="24"/>
          <w:szCs w:val="24"/>
        </w:rPr>
      </w:pPr>
      <w:r w:rsidRPr="009F025F">
        <w:rPr>
          <w:rFonts w:ascii="Times New Roman" w:hAnsi="Times New Roman"/>
          <w:b/>
          <w:i/>
          <w:sz w:val="24"/>
          <w:szCs w:val="24"/>
        </w:rPr>
        <w:t>3.Первое управление р/у самолетом.</w:t>
      </w:r>
    </w:p>
    <w:p w:rsidR="000F2741" w:rsidRPr="009F025F" w:rsidRDefault="000F2741" w:rsidP="0055565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Теория. Изучение основных правил управления р/у самолетом. Маневры. Теоретическая подготовка учеников к пробным запускам.</w:t>
      </w:r>
    </w:p>
    <w:p w:rsidR="000F2741" w:rsidRPr="009F025F" w:rsidRDefault="000F2741" w:rsidP="0055565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Практика. Пробные запуски.</w:t>
      </w:r>
    </w:p>
    <w:p w:rsidR="000F2741" w:rsidRPr="009F025F" w:rsidRDefault="000F2741" w:rsidP="00555650">
      <w:pPr>
        <w:pStyle w:val="NoSpacing"/>
        <w:jc w:val="both"/>
        <w:rPr>
          <w:rFonts w:ascii="Times New Roman" w:hAnsi="Times New Roman"/>
          <w:b/>
          <w:i/>
          <w:sz w:val="24"/>
          <w:szCs w:val="24"/>
        </w:rPr>
      </w:pPr>
      <w:r w:rsidRPr="009F025F">
        <w:rPr>
          <w:rFonts w:ascii="Times New Roman" w:hAnsi="Times New Roman"/>
          <w:b/>
          <w:i/>
          <w:sz w:val="24"/>
          <w:szCs w:val="24"/>
        </w:rPr>
        <w:t xml:space="preserve">4.Обучение управлением самолетом-тренером. </w:t>
      </w:r>
    </w:p>
    <w:p w:rsidR="000F2741" w:rsidRPr="009F025F" w:rsidRDefault="000F2741" w:rsidP="0055565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Теория. Пробное управление р/у самолетом учениками в авиасимуляторе.</w:t>
      </w:r>
    </w:p>
    <w:p w:rsidR="000F2741" w:rsidRPr="009F025F" w:rsidRDefault="000F2741" w:rsidP="0055565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Практика. Получение учениками основных навыков управления в разных погодных условиях.</w:t>
      </w:r>
    </w:p>
    <w:p w:rsidR="000F2741" w:rsidRPr="009F025F" w:rsidRDefault="000F2741" w:rsidP="00555650">
      <w:pPr>
        <w:pStyle w:val="NoSpacing"/>
        <w:jc w:val="both"/>
        <w:rPr>
          <w:rFonts w:ascii="Times New Roman" w:hAnsi="Times New Roman"/>
          <w:b/>
          <w:i/>
          <w:sz w:val="24"/>
          <w:szCs w:val="24"/>
        </w:rPr>
      </w:pPr>
      <w:r w:rsidRPr="009F025F">
        <w:rPr>
          <w:rFonts w:ascii="Times New Roman" w:hAnsi="Times New Roman"/>
          <w:b/>
          <w:i/>
          <w:sz w:val="24"/>
          <w:szCs w:val="24"/>
        </w:rPr>
        <w:t>5.Классы пилотажных самолетов.</w:t>
      </w:r>
    </w:p>
    <w:p w:rsidR="000F2741" w:rsidRPr="009F025F" w:rsidRDefault="000F2741" w:rsidP="0055565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Теория. Ознакомление с классами самолетов, способных выполнять фигуры высшего пилотажа.</w:t>
      </w:r>
    </w:p>
    <w:p w:rsidR="000F2741" w:rsidRPr="009F025F" w:rsidRDefault="000F2741" w:rsidP="00555650">
      <w:pPr>
        <w:pStyle w:val="NoSpacing"/>
        <w:jc w:val="both"/>
        <w:rPr>
          <w:rFonts w:ascii="Times New Roman" w:hAnsi="Times New Roman"/>
          <w:b/>
          <w:i/>
          <w:sz w:val="24"/>
          <w:szCs w:val="24"/>
        </w:rPr>
      </w:pPr>
      <w:r w:rsidRPr="009F025F">
        <w:rPr>
          <w:rFonts w:ascii="Times New Roman" w:hAnsi="Times New Roman"/>
          <w:b/>
          <w:i/>
          <w:sz w:val="24"/>
          <w:szCs w:val="24"/>
        </w:rPr>
        <w:t>6.Управление р/у самолетом.</w:t>
      </w:r>
    </w:p>
    <w:p w:rsidR="000F2741" w:rsidRPr="009F025F" w:rsidRDefault="000F2741" w:rsidP="0055565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Теория.Правила управления аппаратурой, назначение стиков и тумблеров аппаратуры.</w:t>
      </w:r>
    </w:p>
    <w:p w:rsidR="000F2741" w:rsidRPr="009F025F" w:rsidRDefault="000F2741" w:rsidP="0055565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Практика. Пробные запуски учениками р/у самолета-тренера в реальных условиях.</w:t>
      </w:r>
    </w:p>
    <w:p w:rsidR="000F2741" w:rsidRPr="009F025F" w:rsidRDefault="000F2741" w:rsidP="0055565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b/>
          <w:i/>
          <w:sz w:val="24"/>
          <w:szCs w:val="24"/>
        </w:rPr>
        <w:t>7.Выполнение фигур пилотажа.</w:t>
      </w:r>
      <w:r w:rsidRPr="009F025F">
        <w:rPr>
          <w:rFonts w:ascii="Times New Roman" w:hAnsi="Times New Roman"/>
          <w:sz w:val="24"/>
          <w:szCs w:val="24"/>
        </w:rPr>
        <w:t xml:space="preserve"> Изучение фигур высшего и 3</w:t>
      </w:r>
      <w:r w:rsidRPr="009F025F">
        <w:rPr>
          <w:rFonts w:ascii="Times New Roman" w:hAnsi="Times New Roman"/>
          <w:sz w:val="24"/>
          <w:szCs w:val="24"/>
          <w:lang w:val="en-US"/>
        </w:rPr>
        <w:t>D</w:t>
      </w:r>
      <w:r w:rsidRPr="009F025F">
        <w:rPr>
          <w:rFonts w:ascii="Times New Roman" w:hAnsi="Times New Roman"/>
          <w:sz w:val="24"/>
          <w:szCs w:val="24"/>
        </w:rPr>
        <w:t xml:space="preserve"> пилотажа. Правила их выполнения в воздухе.</w:t>
      </w:r>
    </w:p>
    <w:p w:rsidR="000F2741" w:rsidRPr="009F025F" w:rsidRDefault="000F2741" w:rsidP="00555650">
      <w:pPr>
        <w:pStyle w:val="NoSpacing"/>
        <w:jc w:val="both"/>
        <w:rPr>
          <w:rFonts w:ascii="Times New Roman" w:hAnsi="Times New Roman"/>
          <w:b/>
          <w:i/>
          <w:sz w:val="24"/>
          <w:szCs w:val="24"/>
        </w:rPr>
      </w:pPr>
      <w:r w:rsidRPr="009F025F">
        <w:rPr>
          <w:rFonts w:ascii="Times New Roman" w:hAnsi="Times New Roman"/>
          <w:b/>
          <w:i/>
          <w:sz w:val="24"/>
          <w:szCs w:val="24"/>
        </w:rPr>
        <w:t>8.Выполнение комплексов фигур.</w:t>
      </w:r>
    </w:p>
    <w:p w:rsidR="000F2741" w:rsidRPr="009F025F" w:rsidRDefault="000F2741" w:rsidP="0055565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Теория. Правила выполнения комплексов фигур пилотажа.</w:t>
      </w:r>
    </w:p>
    <w:p w:rsidR="000F2741" w:rsidRPr="009F025F" w:rsidRDefault="000F2741" w:rsidP="0055565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Практика. Работа учеников в паре. Самостоятельное выполнение маневров учениками.</w:t>
      </w:r>
    </w:p>
    <w:p w:rsidR="000F2741" w:rsidRPr="009F025F" w:rsidRDefault="000F2741" w:rsidP="00555650">
      <w:pPr>
        <w:pStyle w:val="NoSpacing"/>
        <w:jc w:val="both"/>
        <w:rPr>
          <w:rFonts w:ascii="Times New Roman" w:hAnsi="Times New Roman"/>
          <w:b/>
          <w:i/>
          <w:sz w:val="24"/>
          <w:szCs w:val="24"/>
        </w:rPr>
      </w:pPr>
      <w:r w:rsidRPr="009F025F">
        <w:rPr>
          <w:rFonts w:ascii="Times New Roman" w:hAnsi="Times New Roman"/>
          <w:b/>
          <w:i/>
          <w:sz w:val="24"/>
          <w:szCs w:val="24"/>
        </w:rPr>
        <w:t>9.Заключительное занятие.</w:t>
      </w:r>
    </w:p>
    <w:p w:rsidR="000F2741" w:rsidRPr="009F025F" w:rsidRDefault="000F2741" w:rsidP="0055565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Теория. Подведение итогов обучения за год. Проведение итоговой аттестации в форме соревнований между учениками.</w:t>
      </w:r>
    </w:p>
    <w:p w:rsidR="000F2741" w:rsidRPr="009F025F" w:rsidRDefault="000F2741" w:rsidP="0055565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0F2741" w:rsidRPr="009F025F" w:rsidRDefault="000F2741" w:rsidP="001B08E2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  <w:r w:rsidRPr="009F025F">
        <w:rPr>
          <w:rFonts w:ascii="Times New Roman" w:hAnsi="Times New Roman"/>
          <w:b/>
          <w:sz w:val="24"/>
          <w:szCs w:val="24"/>
          <w:u w:val="single"/>
        </w:rPr>
        <w:t>Содержание программы 2-го года обучения</w:t>
      </w:r>
    </w:p>
    <w:p w:rsidR="000F2741" w:rsidRPr="009F025F" w:rsidRDefault="000F2741" w:rsidP="001B08E2">
      <w:pPr>
        <w:pStyle w:val="NoSpacing"/>
        <w:rPr>
          <w:rFonts w:ascii="Times New Roman" w:hAnsi="Times New Roman"/>
          <w:sz w:val="24"/>
          <w:szCs w:val="24"/>
          <w:u w:val="single"/>
        </w:rPr>
      </w:pPr>
      <w:r w:rsidRPr="009F025F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0F2741" w:rsidRPr="009F025F" w:rsidRDefault="000F2741" w:rsidP="005A073B">
      <w:pPr>
        <w:pStyle w:val="NoSpacing"/>
        <w:jc w:val="both"/>
        <w:rPr>
          <w:rFonts w:ascii="Times New Roman" w:hAnsi="Times New Roman"/>
          <w:b/>
          <w:i/>
          <w:sz w:val="24"/>
          <w:szCs w:val="24"/>
        </w:rPr>
      </w:pPr>
      <w:r w:rsidRPr="009F025F">
        <w:rPr>
          <w:rFonts w:ascii="Times New Roman" w:hAnsi="Times New Roman"/>
          <w:b/>
          <w:i/>
          <w:sz w:val="24"/>
          <w:szCs w:val="24"/>
        </w:rPr>
        <w:t>1.Вводное занятие.</w:t>
      </w:r>
    </w:p>
    <w:p w:rsidR="000F2741" w:rsidRPr="009F025F" w:rsidRDefault="000F2741" w:rsidP="005A073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Теория. Инструктаж по ТБ. Расписание занятий. Подготовка оборудования для запуска р/у моделей самолетов</w:t>
      </w:r>
    </w:p>
    <w:p w:rsidR="000F2741" w:rsidRPr="009F025F" w:rsidRDefault="000F2741" w:rsidP="005A073B">
      <w:pPr>
        <w:pStyle w:val="NoSpacing"/>
        <w:jc w:val="both"/>
        <w:rPr>
          <w:rFonts w:ascii="Times New Roman" w:hAnsi="Times New Roman"/>
          <w:b/>
          <w:i/>
          <w:sz w:val="24"/>
          <w:szCs w:val="24"/>
        </w:rPr>
      </w:pPr>
      <w:r w:rsidRPr="009F025F">
        <w:rPr>
          <w:rFonts w:ascii="Times New Roman" w:hAnsi="Times New Roman"/>
          <w:b/>
          <w:i/>
          <w:sz w:val="24"/>
          <w:szCs w:val="24"/>
        </w:rPr>
        <w:t>2. Изучение поведения самолета в воздухе.</w:t>
      </w:r>
    </w:p>
    <w:p w:rsidR="000F2741" w:rsidRPr="009F025F" w:rsidRDefault="000F2741" w:rsidP="005A073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 xml:space="preserve">Теория. Правила безопасного управления р/у самолетом. </w:t>
      </w:r>
    </w:p>
    <w:p w:rsidR="000F2741" w:rsidRPr="009F025F" w:rsidRDefault="000F2741" w:rsidP="005A073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Практика. Поведение самолета при разных погодных условиях. Планирование.</w:t>
      </w:r>
    </w:p>
    <w:p w:rsidR="000F2741" w:rsidRPr="009F025F" w:rsidRDefault="000F2741" w:rsidP="005A073B">
      <w:pPr>
        <w:pStyle w:val="NoSpacing"/>
        <w:jc w:val="both"/>
        <w:rPr>
          <w:rFonts w:ascii="Times New Roman" w:hAnsi="Times New Roman"/>
          <w:b/>
          <w:i/>
          <w:sz w:val="24"/>
          <w:szCs w:val="24"/>
        </w:rPr>
      </w:pPr>
      <w:r w:rsidRPr="009F025F">
        <w:rPr>
          <w:rFonts w:ascii="Times New Roman" w:hAnsi="Times New Roman"/>
          <w:b/>
          <w:i/>
          <w:sz w:val="24"/>
          <w:szCs w:val="24"/>
        </w:rPr>
        <w:t>3. Запуски и управление безмоторными планерами.</w:t>
      </w:r>
    </w:p>
    <w:p w:rsidR="000F2741" w:rsidRPr="009F025F" w:rsidRDefault="000F2741" w:rsidP="005A073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Теория. Изучение коэффициента планирования.</w:t>
      </w:r>
    </w:p>
    <w:p w:rsidR="000F2741" w:rsidRPr="009F025F" w:rsidRDefault="000F2741" w:rsidP="005A073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Практика. Наработка навыков управления безмоторными р\у планерами.</w:t>
      </w:r>
    </w:p>
    <w:p w:rsidR="000F2741" w:rsidRPr="009F025F" w:rsidRDefault="000F2741" w:rsidP="005A073B">
      <w:pPr>
        <w:pStyle w:val="NoSpacing"/>
        <w:jc w:val="both"/>
        <w:rPr>
          <w:rFonts w:ascii="Times New Roman" w:hAnsi="Times New Roman"/>
          <w:b/>
          <w:i/>
          <w:sz w:val="24"/>
          <w:szCs w:val="24"/>
        </w:rPr>
      </w:pPr>
      <w:r w:rsidRPr="009F025F">
        <w:rPr>
          <w:rFonts w:ascii="Times New Roman" w:hAnsi="Times New Roman"/>
          <w:b/>
          <w:i/>
          <w:sz w:val="24"/>
          <w:szCs w:val="24"/>
        </w:rPr>
        <w:t>4. Обучение управлением р/у пилотажным самолетом в симуляторе.</w:t>
      </w:r>
    </w:p>
    <w:p w:rsidR="000F2741" w:rsidRPr="009F025F" w:rsidRDefault="000F2741" w:rsidP="005A073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 xml:space="preserve">Теория. Теоретическая отработка на тренажере. </w:t>
      </w:r>
    </w:p>
    <w:p w:rsidR="000F2741" w:rsidRPr="009F025F" w:rsidRDefault="000F2741" w:rsidP="005A073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Практика. Получение первых навыков управления пилотажными самолетами в авиасимуляторе. Выполнение сложных фигур пилотажа.</w:t>
      </w:r>
    </w:p>
    <w:p w:rsidR="000F2741" w:rsidRPr="009F025F" w:rsidRDefault="000F2741" w:rsidP="005A073B">
      <w:pPr>
        <w:pStyle w:val="NoSpacing"/>
        <w:jc w:val="both"/>
        <w:rPr>
          <w:rFonts w:ascii="Times New Roman" w:hAnsi="Times New Roman"/>
          <w:b/>
          <w:i/>
          <w:sz w:val="24"/>
          <w:szCs w:val="24"/>
        </w:rPr>
      </w:pPr>
      <w:r w:rsidRPr="009F025F">
        <w:rPr>
          <w:rFonts w:ascii="Times New Roman" w:hAnsi="Times New Roman"/>
          <w:b/>
          <w:i/>
          <w:sz w:val="24"/>
          <w:szCs w:val="24"/>
        </w:rPr>
        <w:t>5. Коптеры и вертолеты.</w:t>
      </w:r>
    </w:p>
    <w:p w:rsidR="000F2741" w:rsidRPr="009F025F" w:rsidRDefault="000F2741" w:rsidP="005A073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Теория. Ознакомление с такими типами летательных аппаратов как вертолеты и коптеры. Принципы их работы и устройство. История создания.</w:t>
      </w:r>
    </w:p>
    <w:p w:rsidR="000F2741" w:rsidRPr="009F025F" w:rsidRDefault="000F2741" w:rsidP="005A073B">
      <w:pPr>
        <w:pStyle w:val="NoSpacing"/>
        <w:jc w:val="both"/>
        <w:rPr>
          <w:rFonts w:ascii="Times New Roman" w:hAnsi="Times New Roman"/>
          <w:b/>
          <w:i/>
          <w:sz w:val="24"/>
          <w:szCs w:val="24"/>
        </w:rPr>
      </w:pPr>
      <w:r w:rsidRPr="009F025F">
        <w:rPr>
          <w:rFonts w:ascii="Times New Roman" w:hAnsi="Times New Roman"/>
          <w:b/>
          <w:i/>
          <w:sz w:val="24"/>
          <w:szCs w:val="24"/>
        </w:rPr>
        <w:t>6. Современные АКБ. Правила эксплуатации.</w:t>
      </w:r>
    </w:p>
    <w:p w:rsidR="000F2741" w:rsidRPr="009F025F" w:rsidRDefault="000F2741" w:rsidP="005A073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Теория. Изучение аккумуляторных батарей и правила их эксплуатации.</w:t>
      </w:r>
    </w:p>
    <w:p w:rsidR="000F2741" w:rsidRPr="009F025F" w:rsidRDefault="000F2741" w:rsidP="005A073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Практика. Балансировка ячеек АКБ.</w:t>
      </w:r>
    </w:p>
    <w:p w:rsidR="000F2741" w:rsidRPr="009F025F" w:rsidRDefault="000F2741" w:rsidP="005A073B">
      <w:pPr>
        <w:pStyle w:val="NoSpacing"/>
        <w:jc w:val="both"/>
        <w:rPr>
          <w:rFonts w:ascii="Times New Roman" w:hAnsi="Times New Roman"/>
          <w:b/>
          <w:i/>
          <w:sz w:val="24"/>
          <w:szCs w:val="24"/>
        </w:rPr>
      </w:pPr>
      <w:r w:rsidRPr="009F025F">
        <w:rPr>
          <w:rFonts w:ascii="Times New Roman" w:hAnsi="Times New Roman"/>
          <w:b/>
          <w:i/>
          <w:sz w:val="24"/>
          <w:szCs w:val="24"/>
        </w:rPr>
        <w:t>7. Обучение управлением коптером в симуляторе.</w:t>
      </w:r>
    </w:p>
    <w:p w:rsidR="000F2741" w:rsidRPr="009F025F" w:rsidRDefault="000F2741" w:rsidP="005A073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Теория.Особенности поведения коптеров в воздухе.</w:t>
      </w:r>
    </w:p>
    <w:p w:rsidR="000F2741" w:rsidRPr="009F025F" w:rsidRDefault="000F2741" w:rsidP="005A073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Практика. В авиасимуляторе ученики пробуют управлять коптерами и вертолетами.</w:t>
      </w:r>
    </w:p>
    <w:p w:rsidR="000F2741" w:rsidRPr="009F025F" w:rsidRDefault="000F2741" w:rsidP="005A073B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9F025F">
        <w:rPr>
          <w:rFonts w:ascii="Times New Roman" w:hAnsi="Times New Roman"/>
          <w:b/>
          <w:sz w:val="24"/>
          <w:szCs w:val="24"/>
        </w:rPr>
        <w:t xml:space="preserve">8. Практическое управление р/у самолетом </w:t>
      </w:r>
      <w:r w:rsidRPr="009F025F">
        <w:rPr>
          <w:rFonts w:ascii="Times New Roman" w:hAnsi="Times New Roman"/>
          <w:b/>
          <w:sz w:val="24"/>
          <w:szCs w:val="24"/>
          <w:lang w:val="en-US"/>
        </w:rPr>
        <w:t>Ultron</w:t>
      </w:r>
      <w:r w:rsidRPr="009F025F">
        <w:rPr>
          <w:rFonts w:ascii="Times New Roman" w:hAnsi="Times New Roman"/>
          <w:b/>
          <w:sz w:val="24"/>
          <w:szCs w:val="24"/>
        </w:rPr>
        <w:t>.</w:t>
      </w:r>
    </w:p>
    <w:p w:rsidR="000F2741" w:rsidRPr="009F025F" w:rsidRDefault="000F2741" w:rsidP="005A073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Теория. Особенности поведения в воздухе пилотажных моделей.</w:t>
      </w:r>
    </w:p>
    <w:p w:rsidR="000F2741" w:rsidRPr="009F025F" w:rsidRDefault="000F2741" w:rsidP="005A073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Практика. Ученики практикуются в управлении р/у самолетом на открытом воздухе. Обучаются простому пилотажу</w:t>
      </w:r>
    </w:p>
    <w:p w:rsidR="000F2741" w:rsidRPr="009F025F" w:rsidRDefault="000F2741" w:rsidP="005A073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b/>
          <w:i/>
          <w:sz w:val="24"/>
          <w:szCs w:val="24"/>
        </w:rPr>
        <w:t>9. Итоговое занятие.</w:t>
      </w:r>
      <w:r w:rsidRPr="009F025F">
        <w:rPr>
          <w:rFonts w:ascii="Times New Roman" w:hAnsi="Times New Roman"/>
          <w:sz w:val="24"/>
          <w:szCs w:val="24"/>
        </w:rPr>
        <w:t xml:space="preserve"> Проведение итоговой аттестации.</w:t>
      </w:r>
    </w:p>
    <w:p w:rsidR="000F2741" w:rsidRPr="009F025F" w:rsidRDefault="000F2741" w:rsidP="00DB1638">
      <w:pPr>
        <w:rPr>
          <w:rFonts w:ascii="Times New Roman" w:hAnsi="Times New Roman"/>
          <w:b/>
          <w:sz w:val="24"/>
          <w:szCs w:val="24"/>
        </w:rPr>
      </w:pPr>
      <w:r w:rsidRPr="009F025F">
        <w:rPr>
          <w:rFonts w:ascii="Times New Roman" w:hAnsi="Times New Roman"/>
          <w:b/>
          <w:sz w:val="24"/>
          <w:szCs w:val="24"/>
        </w:rPr>
        <w:t xml:space="preserve">                                </w:t>
      </w:r>
    </w:p>
    <w:p w:rsidR="000F2741" w:rsidRPr="009F025F" w:rsidRDefault="000F2741" w:rsidP="009E6DD6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9F025F">
        <w:rPr>
          <w:rFonts w:ascii="Times New Roman" w:hAnsi="Times New Roman"/>
          <w:b/>
          <w:sz w:val="24"/>
          <w:szCs w:val="24"/>
        </w:rPr>
        <w:t>6. ОРГАНИЗАЦИОННО-ПЕДАГОГИЧЕСКИЕ УСЛОВИЯ РЕАЛИЗАЦИИ ПРОГРАММЫ</w:t>
      </w:r>
    </w:p>
    <w:p w:rsidR="000F2741" w:rsidRPr="009F025F" w:rsidRDefault="000F2741" w:rsidP="005308CC">
      <w:pPr>
        <w:pStyle w:val="NoSpacing"/>
        <w:rPr>
          <w:rFonts w:ascii="Times New Roman" w:hAnsi="Times New Roman"/>
          <w:b/>
          <w:sz w:val="24"/>
          <w:szCs w:val="24"/>
        </w:rPr>
      </w:pPr>
      <w:r w:rsidRPr="009F025F">
        <w:rPr>
          <w:rFonts w:ascii="Times New Roman" w:hAnsi="Times New Roman"/>
          <w:b/>
          <w:sz w:val="24"/>
          <w:szCs w:val="24"/>
        </w:rPr>
        <w:t>Методическое обеспечение 1 год обучения</w:t>
      </w: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01"/>
        <w:gridCol w:w="1701"/>
        <w:gridCol w:w="1843"/>
        <w:gridCol w:w="3402"/>
        <w:gridCol w:w="2268"/>
      </w:tblGrid>
      <w:tr w:rsidR="000F2741" w:rsidRPr="00374F43" w:rsidTr="005308CC">
        <w:tc>
          <w:tcPr>
            <w:tcW w:w="1701" w:type="dxa"/>
          </w:tcPr>
          <w:p w:rsidR="000F2741" w:rsidRPr="00374F43" w:rsidRDefault="000F2741" w:rsidP="008B3617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Раздел и темы программы</w:t>
            </w:r>
          </w:p>
        </w:tc>
        <w:tc>
          <w:tcPr>
            <w:tcW w:w="1701" w:type="dxa"/>
          </w:tcPr>
          <w:p w:rsidR="000F2741" w:rsidRPr="00374F43" w:rsidRDefault="000F2741" w:rsidP="008B3617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Формы занятий</w:t>
            </w:r>
          </w:p>
        </w:tc>
        <w:tc>
          <w:tcPr>
            <w:tcW w:w="1843" w:type="dxa"/>
          </w:tcPr>
          <w:p w:rsidR="000F2741" w:rsidRPr="00374F43" w:rsidRDefault="000F2741" w:rsidP="008B3617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Приемы и методы организации</w:t>
            </w:r>
          </w:p>
          <w:p w:rsidR="000F2741" w:rsidRPr="00374F43" w:rsidRDefault="000F2741" w:rsidP="008B3617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образовательного процесса</w:t>
            </w:r>
          </w:p>
        </w:tc>
        <w:tc>
          <w:tcPr>
            <w:tcW w:w="3402" w:type="dxa"/>
          </w:tcPr>
          <w:p w:rsidR="000F2741" w:rsidRPr="00374F43" w:rsidRDefault="000F2741" w:rsidP="008B3617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Дидактические материалы</w:t>
            </w:r>
          </w:p>
        </w:tc>
        <w:tc>
          <w:tcPr>
            <w:tcW w:w="2268" w:type="dxa"/>
          </w:tcPr>
          <w:p w:rsidR="000F2741" w:rsidRPr="00374F43" w:rsidRDefault="000F2741" w:rsidP="008B3617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Тех.</w:t>
            </w:r>
          </w:p>
          <w:p w:rsidR="000F2741" w:rsidRPr="00374F43" w:rsidRDefault="000F2741" w:rsidP="008B3617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оснащение</w:t>
            </w:r>
          </w:p>
        </w:tc>
      </w:tr>
      <w:tr w:rsidR="000F2741" w:rsidRPr="00374F43" w:rsidTr="005308CC">
        <w:tc>
          <w:tcPr>
            <w:tcW w:w="1701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Вводное занятие</w:t>
            </w:r>
          </w:p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843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3402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инструктаж по ТБ</w:t>
            </w:r>
          </w:p>
        </w:tc>
        <w:tc>
          <w:tcPr>
            <w:tcW w:w="2268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проектор, ПК</w:t>
            </w:r>
          </w:p>
        </w:tc>
      </w:tr>
      <w:tr w:rsidR="000F2741" w:rsidRPr="00374F43" w:rsidTr="005308CC">
        <w:tc>
          <w:tcPr>
            <w:tcW w:w="1701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Основные положения</w:t>
            </w:r>
          </w:p>
        </w:tc>
        <w:tc>
          <w:tcPr>
            <w:tcW w:w="1701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843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рассказ, беседа</w:t>
            </w:r>
          </w:p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Ражков В.С. Авиамодельный кружок. </w:t>
            </w:r>
            <w:r w:rsidRPr="00374F43">
              <w:rPr>
                <w:rFonts w:ascii="Times New Roman" w:hAnsi="Times New Roman"/>
                <w:i/>
                <w:iCs/>
                <w:color w:val="000000"/>
                <w:spacing w:val="-3"/>
                <w:sz w:val="24"/>
                <w:szCs w:val="24"/>
              </w:rPr>
              <w:t xml:space="preserve">- </w:t>
            </w:r>
            <w:r w:rsidRPr="00374F43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М: Просвещение, 1986</w:t>
            </w:r>
          </w:p>
        </w:tc>
        <w:tc>
          <w:tcPr>
            <w:tcW w:w="2268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проектор, ПК</w:t>
            </w:r>
          </w:p>
        </w:tc>
      </w:tr>
      <w:tr w:rsidR="000F2741" w:rsidRPr="00374F43" w:rsidTr="005308CC">
        <w:tc>
          <w:tcPr>
            <w:tcW w:w="1701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Первое управление р/у самолетом</w:t>
            </w:r>
          </w:p>
        </w:tc>
        <w:tc>
          <w:tcPr>
            <w:tcW w:w="1701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Style w:val="Strong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применение полученных знаний и навыков</w:t>
            </w:r>
          </w:p>
        </w:tc>
        <w:tc>
          <w:tcPr>
            <w:tcW w:w="1843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упражнения: маневрирование на земле</w:t>
            </w:r>
          </w:p>
        </w:tc>
        <w:tc>
          <w:tcPr>
            <w:tcW w:w="3402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Днищенко В.А. - Дистанционное управление моделями - 2007г</w:t>
            </w:r>
          </w:p>
        </w:tc>
        <w:tc>
          <w:tcPr>
            <w:tcW w:w="2268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радиоуправляемая авиамодель</w:t>
            </w:r>
          </w:p>
        </w:tc>
      </w:tr>
      <w:tr w:rsidR="000F2741" w:rsidRPr="00374F43" w:rsidTr="005308CC">
        <w:tc>
          <w:tcPr>
            <w:tcW w:w="1701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Обучение управлением самолетом-тренером</w:t>
            </w:r>
          </w:p>
        </w:tc>
        <w:tc>
          <w:tcPr>
            <w:tcW w:w="1701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Style w:val="Strong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применение полученных знаний и навыков</w:t>
            </w:r>
          </w:p>
        </w:tc>
        <w:tc>
          <w:tcPr>
            <w:tcW w:w="1843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упражнения: маневрирование в воздухе</w:t>
            </w:r>
          </w:p>
        </w:tc>
        <w:tc>
          <w:tcPr>
            <w:tcW w:w="3402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Днищенко В.А. - Дистанционное управление моделями - 2007г</w:t>
            </w:r>
          </w:p>
        </w:tc>
        <w:tc>
          <w:tcPr>
            <w:tcW w:w="2268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радиоуправляемая авиамодель</w:t>
            </w:r>
          </w:p>
        </w:tc>
      </w:tr>
      <w:tr w:rsidR="000F2741" w:rsidRPr="00374F43" w:rsidTr="005308CC">
        <w:tc>
          <w:tcPr>
            <w:tcW w:w="1701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Классы пилотажных самолетов</w:t>
            </w:r>
          </w:p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843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рассказ, беседа</w:t>
            </w:r>
          </w:p>
        </w:tc>
        <w:tc>
          <w:tcPr>
            <w:tcW w:w="3402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Никитин Г.А. Основы авиации. - М.: Транспорт. 1984.</w:t>
            </w:r>
          </w:p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проектор, ПК</w:t>
            </w:r>
          </w:p>
        </w:tc>
      </w:tr>
      <w:tr w:rsidR="000F2741" w:rsidRPr="00374F43" w:rsidTr="005308CC">
        <w:tc>
          <w:tcPr>
            <w:tcW w:w="1701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Управление р/у самолетом</w:t>
            </w:r>
          </w:p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843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упражнения: маневрирование в воздухе</w:t>
            </w:r>
          </w:p>
        </w:tc>
        <w:tc>
          <w:tcPr>
            <w:tcW w:w="3402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Днищенко В.А. - Дистанционное управление моделями - 2007г</w:t>
            </w:r>
          </w:p>
        </w:tc>
        <w:tc>
          <w:tcPr>
            <w:tcW w:w="2268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радиоуправляемая авиамодель</w:t>
            </w:r>
          </w:p>
        </w:tc>
      </w:tr>
      <w:tr w:rsidR="000F2741" w:rsidRPr="00374F43" w:rsidTr="005308CC">
        <w:tc>
          <w:tcPr>
            <w:tcW w:w="1701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Выполнение фигур пилотажа</w:t>
            </w:r>
          </w:p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Style w:val="Strong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применение полученных знаний и навыков</w:t>
            </w:r>
          </w:p>
        </w:tc>
        <w:tc>
          <w:tcPr>
            <w:tcW w:w="1843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упражнения: фигуры пилотажа</w:t>
            </w:r>
          </w:p>
        </w:tc>
        <w:tc>
          <w:tcPr>
            <w:tcW w:w="3402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Днищенко В.А. - Дистанционное управление моделями - 2007г</w:t>
            </w:r>
          </w:p>
        </w:tc>
        <w:tc>
          <w:tcPr>
            <w:tcW w:w="2268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радиоуправляемая авиамодель</w:t>
            </w:r>
          </w:p>
        </w:tc>
      </w:tr>
      <w:tr w:rsidR="000F2741" w:rsidRPr="00374F43" w:rsidTr="005308CC">
        <w:tc>
          <w:tcPr>
            <w:tcW w:w="1701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Выполнение комплексов фигур</w:t>
            </w:r>
          </w:p>
        </w:tc>
        <w:tc>
          <w:tcPr>
            <w:tcW w:w="1701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Style w:val="Strong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закрепление полученных знаний и навыков</w:t>
            </w:r>
          </w:p>
        </w:tc>
        <w:tc>
          <w:tcPr>
            <w:tcW w:w="1843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упражнения: фигуры пилотажа</w:t>
            </w:r>
          </w:p>
        </w:tc>
        <w:tc>
          <w:tcPr>
            <w:tcW w:w="3402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Днищенко В.А. - Дистанционное управление моделями - 2007г</w:t>
            </w:r>
          </w:p>
        </w:tc>
        <w:tc>
          <w:tcPr>
            <w:tcW w:w="2268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радиоуправляемая авиамодель</w:t>
            </w:r>
          </w:p>
        </w:tc>
      </w:tr>
      <w:tr w:rsidR="000F2741" w:rsidRPr="00374F43" w:rsidTr="005308CC">
        <w:tc>
          <w:tcPr>
            <w:tcW w:w="1701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Заключительное занятие</w:t>
            </w:r>
          </w:p>
        </w:tc>
        <w:tc>
          <w:tcPr>
            <w:tcW w:w="1701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повтор изученного материала</w:t>
            </w:r>
          </w:p>
        </w:tc>
        <w:tc>
          <w:tcPr>
            <w:tcW w:w="1843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3402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Голубев Ю.А. Юному авиамоделисту. - М.: Просвещение. 1979</w:t>
            </w:r>
          </w:p>
        </w:tc>
        <w:tc>
          <w:tcPr>
            <w:tcW w:w="2268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проектор, ПК</w:t>
            </w:r>
          </w:p>
        </w:tc>
      </w:tr>
    </w:tbl>
    <w:p w:rsidR="000F2741" w:rsidRPr="009F025F" w:rsidRDefault="000F2741" w:rsidP="008B3617">
      <w:pPr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b/>
          <w:sz w:val="24"/>
          <w:szCs w:val="24"/>
        </w:rPr>
        <w:t>Методическое обеспечение 2 год обучения</w:t>
      </w:r>
      <w:r w:rsidRPr="009F025F">
        <w:rPr>
          <w:rFonts w:ascii="Times New Roman" w:hAnsi="Times New Roman"/>
          <w:sz w:val="24"/>
          <w:szCs w:val="24"/>
        </w:rPr>
        <w:t xml:space="preserve">  </w:t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44"/>
        <w:gridCol w:w="1984"/>
        <w:gridCol w:w="1985"/>
        <w:gridCol w:w="2693"/>
        <w:gridCol w:w="1984"/>
      </w:tblGrid>
      <w:tr w:rsidR="000F2741" w:rsidRPr="00374F43" w:rsidTr="005308CC">
        <w:tc>
          <w:tcPr>
            <w:tcW w:w="1844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Раздел и темы программы</w:t>
            </w:r>
          </w:p>
        </w:tc>
        <w:tc>
          <w:tcPr>
            <w:tcW w:w="1984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Формы занятий</w:t>
            </w:r>
          </w:p>
        </w:tc>
        <w:tc>
          <w:tcPr>
            <w:tcW w:w="1985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Приемы и методы организации</w:t>
            </w:r>
          </w:p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образовательного процесса</w:t>
            </w:r>
          </w:p>
        </w:tc>
        <w:tc>
          <w:tcPr>
            <w:tcW w:w="2693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Дидактические материалы</w:t>
            </w:r>
          </w:p>
        </w:tc>
        <w:tc>
          <w:tcPr>
            <w:tcW w:w="1984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Тех.</w:t>
            </w:r>
          </w:p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оснащение</w:t>
            </w:r>
          </w:p>
        </w:tc>
      </w:tr>
      <w:tr w:rsidR="000F2741" w:rsidRPr="00374F43" w:rsidTr="005308CC">
        <w:tc>
          <w:tcPr>
            <w:tcW w:w="1844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Вводное занятие</w:t>
            </w:r>
          </w:p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985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2693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инструктаж по ТБ</w:t>
            </w:r>
          </w:p>
        </w:tc>
        <w:tc>
          <w:tcPr>
            <w:tcW w:w="1984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проектор, ПК</w:t>
            </w:r>
          </w:p>
        </w:tc>
      </w:tr>
      <w:tr w:rsidR="000F2741" w:rsidRPr="00374F43" w:rsidTr="005308CC">
        <w:tc>
          <w:tcPr>
            <w:tcW w:w="1844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Изучение поведения самолета в воздухе.</w:t>
            </w:r>
          </w:p>
        </w:tc>
        <w:tc>
          <w:tcPr>
            <w:tcW w:w="1984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985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рассказ, беседа</w:t>
            </w:r>
          </w:p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Никитин Г.А. Основы авиации. - М.: Транспорт. 1984.</w:t>
            </w:r>
          </w:p>
        </w:tc>
        <w:tc>
          <w:tcPr>
            <w:tcW w:w="1984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проектор, ПК, обучающее видео</w:t>
            </w:r>
          </w:p>
        </w:tc>
      </w:tr>
      <w:tr w:rsidR="000F2741" w:rsidRPr="00374F43" w:rsidTr="005308CC">
        <w:tc>
          <w:tcPr>
            <w:tcW w:w="1844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Запуски и управление безмоторными планерами</w:t>
            </w:r>
          </w:p>
        </w:tc>
        <w:tc>
          <w:tcPr>
            <w:tcW w:w="1984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Style w:val="Strong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применение полученных знаний и навыков</w:t>
            </w:r>
          </w:p>
        </w:tc>
        <w:tc>
          <w:tcPr>
            <w:tcW w:w="1985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упражнения: маневрирование</w:t>
            </w:r>
          </w:p>
        </w:tc>
        <w:tc>
          <w:tcPr>
            <w:tcW w:w="2693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Днищенко В.А. - Дистанционное управление моделями - 2007г</w:t>
            </w:r>
          </w:p>
        </w:tc>
        <w:tc>
          <w:tcPr>
            <w:tcW w:w="1984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радиоуправляемая авиамодель</w:t>
            </w:r>
          </w:p>
        </w:tc>
      </w:tr>
      <w:tr w:rsidR="000F2741" w:rsidRPr="00374F43" w:rsidTr="005308CC">
        <w:tc>
          <w:tcPr>
            <w:tcW w:w="1844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Обучение управлением р/у самолетом в симуляторе.</w:t>
            </w:r>
          </w:p>
        </w:tc>
        <w:tc>
          <w:tcPr>
            <w:tcW w:w="1984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Style w:val="Strong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применение полученных знаний и навыков</w:t>
            </w:r>
          </w:p>
        </w:tc>
        <w:tc>
          <w:tcPr>
            <w:tcW w:w="1985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упражнения: маневрирование, выполнение фигур</w:t>
            </w:r>
          </w:p>
        </w:tc>
        <w:tc>
          <w:tcPr>
            <w:tcW w:w="2693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Днищенко В.А. - Дистанционное управление моделями - 2007г</w:t>
            </w:r>
          </w:p>
        </w:tc>
        <w:tc>
          <w:tcPr>
            <w:tcW w:w="1984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проектор, ПК, авиасимулятор, аппаратура управления</w:t>
            </w:r>
          </w:p>
        </w:tc>
      </w:tr>
      <w:tr w:rsidR="000F2741" w:rsidRPr="00374F43" w:rsidTr="005308CC">
        <w:tc>
          <w:tcPr>
            <w:tcW w:w="1844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Коптеры и вертолеты.</w:t>
            </w:r>
          </w:p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985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рассказ, беседа</w:t>
            </w:r>
          </w:p>
        </w:tc>
        <w:tc>
          <w:tcPr>
            <w:tcW w:w="2693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Никитин Г.А. Основы авиации. - М.: Транспорт. 1984.</w:t>
            </w:r>
          </w:p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проектор, ПК, обучающее видео</w:t>
            </w:r>
          </w:p>
        </w:tc>
      </w:tr>
      <w:tr w:rsidR="000F2741" w:rsidRPr="00374F43" w:rsidTr="005308CC">
        <w:tc>
          <w:tcPr>
            <w:tcW w:w="1844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Современные АКБ. Правила эксплуатаци</w:t>
            </w:r>
          </w:p>
        </w:tc>
        <w:tc>
          <w:tcPr>
            <w:tcW w:w="1984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985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рассказ, беседа</w:t>
            </w:r>
          </w:p>
        </w:tc>
        <w:tc>
          <w:tcPr>
            <w:tcW w:w="2693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1984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проектор, ПК, зарядное устройство, АКБ</w:t>
            </w:r>
          </w:p>
        </w:tc>
      </w:tr>
      <w:tr w:rsidR="000F2741" w:rsidRPr="00374F43" w:rsidTr="005308CC">
        <w:tc>
          <w:tcPr>
            <w:tcW w:w="1844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Обучение управлением коптером в симуляторе.</w:t>
            </w:r>
          </w:p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Style w:val="Strong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применение полученных знаний и навыков</w:t>
            </w:r>
          </w:p>
        </w:tc>
        <w:tc>
          <w:tcPr>
            <w:tcW w:w="1985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упражнения: маневрирование</w:t>
            </w:r>
          </w:p>
        </w:tc>
        <w:tc>
          <w:tcPr>
            <w:tcW w:w="2693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Днищенко В.А. - Дистанционное управление моделями - 2007г</w:t>
            </w:r>
          </w:p>
        </w:tc>
        <w:tc>
          <w:tcPr>
            <w:tcW w:w="1984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проектор, ПК, авиасимулятор, аппаратура управления</w:t>
            </w:r>
          </w:p>
        </w:tc>
      </w:tr>
      <w:tr w:rsidR="000F2741" w:rsidRPr="00374F43" w:rsidTr="005308CC">
        <w:tc>
          <w:tcPr>
            <w:tcW w:w="1844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 xml:space="preserve">Практическое управление р/у самолетом </w:t>
            </w:r>
            <w:r w:rsidRPr="00374F43">
              <w:rPr>
                <w:rFonts w:ascii="Times New Roman" w:hAnsi="Times New Roman"/>
                <w:sz w:val="24"/>
                <w:szCs w:val="24"/>
                <w:lang w:val="en-US"/>
              </w:rPr>
              <w:t>Ultron</w:t>
            </w:r>
            <w:r w:rsidRPr="00374F4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Style w:val="Strong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закрепление полученных знаний и навыков</w:t>
            </w:r>
          </w:p>
        </w:tc>
        <w:tc>
          <w:tcPr>
            <w:tcW w:w="1985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упражнения: фигуры пилотажа</w:t>
            </w:r>
          </w:p>
        </w:tc>
        <w:tc>
          <w:tcPr>
            <w:tcW w:w="2693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Днищенко В.А. - Дистанционное управление моделями - 2007г</w:t>
            </w:r>
          </w:p>
        </w:tc>
        <w:tc>
          <w:tcPr>
            <w:tcW w:w="1984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радиоуправляемая авиамодель</w:t>
            </w:r>
          </w:p>
        </w:tc>
      </w:tr>
      <w:tr w:rsidR="000F2741" w:rsidRPr="00374F43" w:rsidTr="005308CC">
        <w:tc>
          <w:tcPr>
            <w:tcW w:w="1844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984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повтор изученного материала</w:t>
            </w:r>
          </w:p>
        </w:tc>
        <w:tc>
          <w:tcPr>
            <w:tcW w:w="1985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2693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Голубев Ю.А. Юному авиамоделисту. - М.: Просвещение. 1979</w:t>
            </w:r>
          </w:p>
        </w:tc>
        <w:tc>
          <w:tcPr>
            <w:tcW w:w="1984" w:type="dxa"/>
          </w:tcPr>
          <w:p w:rsidR="000F2741" w:rsidRPr="00374F43" w:rsidRDefault="000F2741" w:rsidP="008B36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проектор, ПК</w:t>
            </w:r>
          </w:p>
        </w:tc>
      </w:tr>
    </w:tbl>
    <w:p w:rsidR="000F2741" w:rsidRDefault="000F2741" w:rsidP="003B2FA2">
      <w:pPr>
        <w:rPr>
          <w:rFonts w:ascii="Times New Roman" w:hAnsi="Times New Roman"/>
          <w:b/>
          <w:sz w:val="24"/>
          <w:szCs w:val="24"/>
        </w:rPr>
      </w:pPr>
    </w:p>
    <w:p w:rsidR="000F2741" w:rsidRDefault="000F2741" w:rsidP="003B2FA2">
      <w:pPr>
        <w:rPr>
          <w:rFonts w:ascii="Times New Roman" w:hAnsi="Times New Roman"/>
          <w:b/>
          <w:sz w:val="24"/>
          <w:szCs w:val="24"/>
        </w:rPr>
      </w:pPr>
    </w:p>
    <w:p w:rsidR="000F2741" w:rsidRDefault="000F2741" w:rsidP="003B2FA2">
      <w:pPr>
        <w:rPr>
          <w:rFonts w:ascii="Times New Roman" w:hAnsi="Times New Roman"/>
          <w:b/>
          <w:sz w:val="24"/>
          <w:szCs w:val="24"/>
        </w:rPr>
      </w:pPr>
    </w:p>
    <w:p w:rsidR="000F2741" w:rsidRDefault="000F2741" w:rsidP="003B2FA2">
      <w:pPr>
        <w:rPr>
          <w:rFonts w:ascii="Times New Roman" w:hAnsi="Times New Roman"/>
          <w:b/>
          <w:sz w:val="24"/>
          <w:szCs w:val="24"/>
        </w:rPr>
      </w:pPr>
    </w:p>
    <w:p w:rsidR="000F2741" w:rsidRDefault="000F2741" w:rsidP="003B2FA2">
      <w:pPr>
        <w:rPr>
          <w:rFonts w:ascii="Times New Roman" w:hAnsi="Times New Roman"/>
          <w:b/>
          <w:sz w:val="24"/>
          <w:szCs w:val="24"/>
        </w:rPr>
      </w:pPr>
    </w:p>
    <w:p w:rsidR="000F2741" w:rsidRDefault="000F2741" w:rsidP="003B2FA2">
      <w:pPr>
        <w:rPr>
          <w:rFonts w:ascii="Times New Roman" w:hAnsi="Times New Roman"/>
          <w:b/>
          <w:sz w:val="24"/>
          <w:szCs w:val="24"/>
        </w:rPr>
      </w:pPr>
    </w:p>
    <w:p w:rsidR="000F2741" w:rsidRDefault="000F2741" w:rsidP="003B2FA2">
      <w:pPr>
        <w:rPr>
          <w:rFonts w:ascii="Times New Roman" w:hAnsi="Times New Roman"/>
          <w:b/>
          <w:sz w:val="24"/>
          <w:szCs w:val="24"/>
        </w:rPr>
      </w:pPr>
    </w:p>
    <w:p w:rsidR="000F2741" w:rsidRDefault="000F2741" w:rsidP="003B2FA2">
      <w:pPr>
        <w:rPr>
          <w:rFonts w:ascii="Times New Roman" w:hAnsi="Times New Roman"/>
          <w:b/>
          <w:sz w:val="24"/>
          <w:szCs w:val="24"/>
        </w:rPr>
      </w:pPr>
    </w:p>
    <w:p w:rsidR="000F2741" w:rsidRDefault="000F2741" w:rsidP="003B2FA2">
      <w:pPr>
        <w:rPr>
          <w:rFonts w:ascii="Times New Roman" w:hAnsi="Times New Roman"/>
          <w:b/>
          <w:sz w:val="24"/>
          <w:szCs w:val="24"/>
        </w:rPr>
      </w:pPr>
    </w:p>
    <w:p w:rsidR="000F2741" w:rsidRDefault="000F2741" w:rsidP="003B2FA2">
      <w:pPr>
        <w:rPr>
          <w:rFonts w:ascii="Times New Roman" w:hAnsi="Times New Roman"/>
          <w:b/>
          <w:sz w:val="24"/>
          <w:szCs w:val="24"/>
        </w:rPr>
      </w:pPr>
    </w:p>
    <w:p w:rsidR="000F2741" w:rsidRDefault="000F2741" w:rsidP="003B2FA2">
      <w:pPr>
        <w:rPr>
          <w:rFonts w:ascii="Times New Roman" w:hAnsi="Times New Roman"/>
          <w:b/>
          <w:sz w:val="24"/>
          <w:szCs w:val="24"/>
        </w:rPr>
      </w:pPr>
    </w:p>
    <w:p w:rsidR="000F2741" w:rsidRDefault="000F2741" w:rsidP="003B2FA2">
      <w:pPr>
        <w:rPr>
          <w:rFonts w:ascii="Times New Roman" w:hAnsi="Times New Roman"/>
          <w:b/>
          <w:sz w:val="24"/>
          <w:szCs w:val="24"/>
        </w:rPr>
      </w:pPr>
    </w:p>
    <w:p w:rsidR="000F2741" w:rsidRDefault="000F2741" w:rsidP="003B2FA2">
      <w:pPr>
        <w:rPr>
          <w:rFonts w:ascii="Times New Roman" w:hAnsi="Times New Roman"/>
          <w:b/>
          <w:sz w:val="24"/>
          <w:szCs w:val="24"/>
        </w:rPr>
      </w:pPr>
    </w:p>
    <w:p w:rsidR="000F2741" w:rsidRPr="009F025F" w:rsidRDefault="000F2741" w:rsidP="003B2FA2">
      <w:pPr>
        <w:rPr>
          <w:rFonts w:ascii="Times New Roman" w:hAnsi="Times New Roman"/>
          <w:b/>
          <w:sz w:val="24"/>
          <w:szCs w:val="24"/>
        </w:rPr>
      </w:pPr>
    </w:p>
    <w:p w:rsidR="000F2741" w:rsidRPr="009F025F" w:rsidRDefault="000F2741" w:rsidP="003B2FA2">
      <w:pPr>
        <w:rPr>
          <w:rFonts w:ascii="Times New Roman" w:hAnsi="Times New Roman"/>
          <w:b/>
          <w:sz w:val="24"/>
          <w:szCs w:val="24"/>
        </w:rPr>
      </w:pPr>
      <w:r w:rsidRPr="009F025F">
        <w:rPr>
          <w:rFonts w:ascii="Times New Roman" w:hAnsi="Times New Roman"/>
          <w:b/>
          <w:sz w:val="24"/>
          <w:szCs w:val="24"/>
        </w:rPr>
        <w:t>7.ФОРМЫ АТТЕСТАЦИИ, МОНИТОРИНГ РЕЗУЛЬТАТОВ</w:t>
      </w:r>
    </w:p>
    <w:p w:rsidR="000F2741" w:rsidRPr="009F025F" w:rsidRDefault="000F2741" w:rsidP="009F025F">
      <w:pPr>
        <w:jc w:val="center"/>
        <w:rPr>
          <w:rFonts w:ascii="Times New Roman" w:hAnsi="Times New Roman"/>
          <w:b/>
          <w:sz w:val="24"/>
          <w:szCs w:val="24"/>
        </w:rPr>
      </w:pPr>
      <w:r w:rsidRPr="009F025F">
        <w:rPr>
          <w:rFonts w:ascii="Times New Roman" w:hAnsi="Times New Roman"/>
          <w:b/>
          <w:sz w:val="24"/>
          <w:szCs w:val="24"/>
        </w:rPr>
        <w:t>Мониторинг результатов обучения  детей по дополнительным образовательным программам за</w:t>
      </w:r>
      <w:r w:rsidRPr="009F02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_____-____ учебного года</w:t>
      </w:r>
      <w:r w:rsidRPr="009F025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Таблица № 1</w:t>
      </w:r>
    </w:p>
    <w:tbl>
      <w:tblPr>
        <w:tblW w:w="10043" w:type="dxa"/>
        <w:tblInd w:w="-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69"/>
        <w:gridCol w:w="2207"/>
        <w:gridCol w:w="2646"/>
        <w:gridCol w:w="989"/>
        <w:gridCol w:w="1732"/>
      </w:tblGrid>
      <w:tr w:rsidR="000F2741" w:rsidRPr="00374F43" w:rsidTr="00374F43">
        <w:tc>
          <w:tcPr>
            <w:tcW w:w="2558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Показатели  (оцениваемые параметры)</w:t>
            </w:r>
          </w:p>
        </w:tc>
        <w:tc>
          <w:tcPr>
            <w:tcW w:w="1969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Критерии</w:t>
            </w:r>
          </w:p>
        </w:tc>
        <w:tc>
          <w:tcPr>
            <w:tcW w:w="2790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Степень выраженности оцениваемого качества</w:t>
            </w:r>
          </w:p>
        </w:tc>
        <w:tc>
          <w:tcPr>
            <w:tcW w:w="1142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% / кол-во</w:t>
            </w:r>
          </w:p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1584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Методы диагностики</w:t>
            </w:r>
          </w:p>
        </w:tc>
      </w:tr>
      <w:tr w:rsidR="000F2741" w:rsidRPr="00374F43" w:rsidTr="00374F43">
        <w:trPr>
          <w:trHeight w:val="1050"/>
        </w:trPr>
        <w:tc>
          <w:tcPr>
            <w:tcW w:w="2558" w:type="dxa"/>
            <w:vMerge w:val="restart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1.Теоретическая подготовка детей:</w:t>
            </w:r>
          </w:p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1.1. Теоретические знания (по основным разделам учебно-тематического плана программы)</w:t>
            </w:r>
          </w:p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vMerge w:val="restart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Соответствие теоретических знаний программным требованиям</w:t>
            </w:r>
          </w:p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- минимальный уровень</w:t>
            </w:r>
            <w:r w:rsidRPr="00374F43">
              <w:rPr>
                <w:rFonts w:ascii="Times New Roman" w:hAnsi="Times New Roman"/>
                <w:sz w:val="24"/>
                <w:szCs w:val="24"/>
              </w:rPr>
              <w:t xml:space="preserve"> (овладели менее чем ½ объема знаний);</w:t>
            </w:r>
          </w:p>
        </w:tc>
        <w:tc>
          <w:tcPr>
            <w:tcW w:w="1142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 w:val="restart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Соревнования,</w:t>
            </w:r>
          </w:p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Итоговая работа</w:t>
            </w:r>
          </w:p>
        </w:tc>
      </w:tr>
      <w:tr w:rsidR="000F2741" w:rsidRPr="00374F43" w:rsidTr="00374F43">
        <w:trPr>
          <w:trHeight w:val="525"/>
        </w:trPr>
        <w:tc>
          <w:tcPr>
            <w:tcW w:w="2558" w:type="dxa"/>
            <w:vMerge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средний уровень</w:t>
            </w:r>
            <w:r w:rsidRPr="00374F43">
              <w:rPr>
                <w:rFonts w:ascii="Times New Roman" w:hAnsi="Times New Roman"/>
                <w:sz w:val="24"/>
                <w:szCs w:val="24"/>
              </w:rPr>
              <w:t xml:space="preserve"> (объем освоенных знаний составляет более ½);</w:t>
            </w:r>
          </w:p>
        </w:tc>
        <w:tc>
          <w:tcPr>
            <w:tcW w:w="1142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741" w:rsidRPr="00374F43" w:rsidTr="00374F43">
        <w:trPr>
          <w:trHeight w:val="1264"/>
        </w:trPr>
        <w:tc>
          <w:tcPr>
            <w:tcW w:w="2558" w:type="dxa"/>
            <w:vMerge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максимальный уровень</w:t>
            </w:r>
            <w:r w:rsidRPr="00374F43">
              <w:rPr>
                <w:rFonts w:ascii="Times New Roman" w:hAnsi="Times New Roman"/>
                <w:sz w:val="24"/>
                <w:szCs w:val="24"/>
              </w:rPr>
              <w:t xml:space="preserve"> (дети освоили практически весь объем знаний, предусмотренных программой)</w:t>
            </w:r>
          </w:p>
        </w:tc>
        <w:tc>
          <w:tcPr>
            <w:tcW w:w="1142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741" w:rsidRPr="00374F43" w:rsidTr="00374F43">
        <w:trPr>
          <w:trHeight w:val="585"/>
        </w:trPr>
        <w:tc>
          <w:tcPr>
            <w:tcW w:w="2558" w:type="dxa"/>
            <w:vMerge w:val="restart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1.2. Владение специальной терминологией</w:t>
            </w:r>
          </w:p>
        </w:tc>
        <w:tc>
          <w:tcPr>
            <w:tcW w:w="1969" w:type="dxa"/>
            <w:vMerge w:val="restart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 xml:space="preserve">Осмысленность и правильность использования </w:t>
            </w:r>
          </w:p>
        </w:tc>
        <w:tc>
          <w:tcPr>
            <w:tcW w:w="2790" w:type="dxa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 xml:space="preserve">- минимальный уровень </w:t>
            </w:r>
            <w:r w:rsidRPr="00374F43">
              <w:rPr>
                <w:rFonts w:ascii="Times New Roman" w:hAnsi="Times New Roman"/>
                <w:sz w:val="24"/>
                <w:szCs w:val="24"/>
              </w:rPr>
              <w:t>(избегают употреблять специальные термины);</w:t>
            </w:r>
          </w:p>
        </w:tc>
        <w:tc>
          <w:tcPr>
            <w:tcW w:w="1142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 w:val="restart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Тестирование,</w:t>
            </w:r>
          </w:p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Опрос,</w:t>
            </w:r>
          </w:p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0F2741" w:rsidRPr="00374F43" w:rsidTr="00374F43">
        <w:trPr>
          <w:trHeight w:val="675"/>
        </w:trPr>
        <w:tc>
          <w:tcPr>
            <w:tcW w:w="2558" w:type="dxa"/>
            <w:vMerge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- средний уровень</w:t>
            </w:r>
            <w:r w:rsidRPr="00374F43">
              <w:rPr>
                <w:rFonts w:ascii="Times New Roman" w:hAnsi="Times New Roman"/>
                <w:sz w:val="24"/>
                <w:szCs w:val="24"/>
              </w:rPr>
              <w:t xml:space="preserve"> (сочетают специальную терминологию с бытовой);</w:t>
            </w:r>
          </w:p>
        </w:tc>
        <w:tc>
          <w:tcPr>
            <w:tcW w:w="1142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741" w:rsidRPr="00374F43" w:rsidTr="00374F43">
        <w:trPr>
          <w:trHeight w:val="795"/>
        </w:trPr>
        <w:tc>
          <w:tcPr>
            <w:tcW w:w="2558" w:type="dxa"/>
            <w:vMerge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 xml:space="preserve">максимальный уровень </w:t>
            </w:r>
            <w:r w:rsidRPr="00374F43">
              <w:rPr>
                <w:rFonts w:ascii="Times New Roman" w:hAnsi="Times New Roman"/>
                <w:sz w:val="24"/>
                <w:szCs w:val="24"/>
              </w:rPr>
              <w:t>(термины употребляют осознанно и в полном соответствии с их содержанием)</w:t>
            </w:r>
          </w:p>
        </w:tc>
        <w:tc>
          <w:tcPr>
            <w:tcW w:w="1142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741" w:rsidRPr="00374F43" w:rsidTr="00374F43">
        <w:trPr>
          <w:trHeight w:val="1015"/>
        </w:trPr>
        <w:tc>
          <w:tcPr>
            <w:tcW w:w="2558" w:type="dxa"/>
            <w:vMerge w:val="restart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2. Практическая подготовка детей:</w:t>
            </w:r>
          </w:p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2.1. Практические умения и навыки, предусмотренные программой (по основным разделам)</w:t>
            </w:r>
          </w:p>
        </w:tc>
        <w:tc>
          <w:tcPr>
            <w:tcW w:w="1969" w:type="dxa"/>
            <w:vMerge w:val="restart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Соответствие практических умений и навыков программным требованиям</w:t>
            </w:r>
          </w:p>
        </w:tc>
        <w:tc>
          <w:tcPr>
            <w:tcW w:w="2790" w:type="dxa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 xml:space="preserve"> минимальный уровень</w:t>
            </w:r>
            <w:r w:rsidRPr="00374F43">
              <w:rPr>
                <w:rFonts w:ascii="Times New Roman" w:hAnsi="Times New Roman"/>
                <w:sz w:val="24"/>
                <w:szCs w:val="24"/>
              </w:rPr>
              <w:t xml:space="preserve"> (овладели менее чем ½  предусмотренных умений и навыков);</w:t>
            </w:r>
          </w:p>
        </w:tc>
        <w:tc>
          <w:tcPr>
            <w:tcW w:w="1142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 w:val="restart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Наблюдения,</w:t>
            </w:r>
          </w:p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Соревнования,</w:t>
            </w:r>
          </w:p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Итоговые работы</w:t>
            </w:r>
          </w:p>
        </w:tc>
      </w:tr>
      <w:tr w:rsidR="000F2741" w:rsidRPr="00374F43" w:rsidTr="00374F43">
        <w:trPr>
          <w:trHeight w:val="600"/>
        </w:trPr>
        <w:tc>
          <w:tcPr>
            <w:tcW w:w="2558" w:type="dxa"/>
            <w:vMerge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средний уровень</w:t>
            </w:r>
            <w:r w:rsidRPr="00374F43">
              <w:rPr>
                <w:rFonts w:ascii="Times New Roman" w:hAnsi="Times New Roman"/>
                <w:sz w:val="24"/>
                <w:szCs w:val="24"/>
              </w:rPr>
              <w:t xml:space="preserve"> (объем освоенных умений и навыков составляет более ½);</w:t>
            </w:r>
          </w:p>
        </w:tc>
        <w:tc>
          <w:tcPr>
            <w:tcW w:w="1142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741" w:rsidRPr="00374F43" w:rsidTr="00374F43">
        <w:trPr>
          <w:trHeight w:val="930"/>
        </w:trPr>
        <w:tc>
          <w:tcPr>
            <w:tcW w:w="2558" w:type="dxa"/>
            <w:vMerge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максимальный уровень</w:t>
            </w:r>
            <w:r w:rsidRPr="00374F43">
              <w:rPr>
                <w:rFonts w:ascii="Times New Roman" w:hAnsi="Times New Roman"/>
                <w:sz w:val="24"/>
                <w:szCs w:val="24"/>
              </w:rPr>
              <w:t xml:space="preserve"> (дети овладели практически всеми умениями и навыками,  предусмотренными программой)</w:t>
            </w:r>
          </w:p>
        </w:tc>
        <w:tc>
          <w:tcPr>
            <w:tcW w:w="1142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741" w:rsidRPr="00374F43" w:rsidTr="00374F43">
        <w:trPr>
          <w:trHeight w:val="825"/>
        </w:trPr>
        <w:tc>
          <w:tcPr>
            <w:tcW w:w="2558" w:type="dxa"/>
            <w:vMerge w:val="restart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2.2. Владение специальным оборудованием и оснащением</w:t>
            </w:r>
          </w:p>
        </w:tc>
        <w:tc>
          <w:tcPr>
            <w:tcW w:w="1969" w:type="dxa"/>
            <w:vMerge w:val="restart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Отсутствие затруднений в использовании</w:t>
            </w:r>
          </w:p>
        </w:tc>
        <w:tc>
          <w:tcPr>
            <w:tcW w:w="2790" w:type="dxa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 xml:space="preserve">- минимальный уровень </w:t>
            </w:r>
            <w:r w:rsidRPr="00374F43">
              <w:rPr>
                <w:rFonts w:ascii="Times New Roman" w:hAnsi="Times New Roman"/>
                <w:sz w:val="24"/>
                <w:szCs w:val="24"/>
              </w:rPr>
              <w:t>(испытывают</w:t>
            </w: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374F43">
              <w:rPr>
                <w:rFonts w:ascii="Times New Roman" w:hAnsi="Times New Roman"/>
                <w:sz w:val="24"/>
                <w:szCs w:val="24"/>
              </w:rPr>
              <w:t>серьезные затруднения при работе с оборудованием)</w:t>
            </w:r>
          </w:p>
        </w:tc>
        <w:tc>
          <w:tcPr>
            <w:tcW w:w="1142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 w:val="restart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0F2741" w:rsidRPr="00374F43" w:rsidTr="00374F43">
        <w:trPr>
          <w:trHeight w:val="345"/>
        </w:trPr>
        <w:tc>
          <w:tcPr>
            <w:tcW w:w="2558" w:type="dxa"/>
            <w:vMerge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 xml:space="preserve">средний уровень </w:t>
            </w:r>
            <w:r w:rsidRPr="00374F43">
              <w:rPr>
                <w:rFonts w:ascii="Times New Roman" w:hAnsi="Times New Roman"/>
                <w:sz w:val="24"/>
                <w:szCs w:val="24"/>
              </w:rPr>
              <w:t>(работает с помощью педагога)</w:t>
            </w:r>
          </w:p>
        </w:tc>
        <w:tc>
          <w:tcPr>
            <w:tcW w:w="1142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741" w:rsidRPr="00374F43" w:rsidTr="00374F43">
        <w:trPr>
          <w:trHeight w:val="465"/>
        </w:trPr>
        <w:tc>
          <w:tcPr>
            <w:tcW w:w="2558" w:type="dxa"/>
            <w:vMerge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 w:rsidRPr="00374F4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максимальный уровень</w:t>
            </w:r>
            <w:r w:rsidRPr="00374F43">
              <w:rPr>
                <w:rFonts w:ascii="Times New Roman" w:hAnsi="Times New Roman"/>
                <w:sz w:val="24"/>
                <w:szCs w:val="24"/>
              </w:rPr>
              <w:t xml:space="preserve"> (работают самостоятельно)</w:t>
            </w:r>
          </w:p>
        </w:tc>
        <w:tc>
          <w:tcPr>
            <w:tcW w:w="1142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741" w:rsidRPr="00374F43" w:rsidTr="00374F43">
        <w:trPr>
          <w:trHeight w:val="525"/>
        </w:trPr>
        <w:tc>
          <w:tcPr>
            <w:tcW w:w="2558" w:type="dxa"/>
            <w:vMerge w:val="restart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2.3. Творческие навыки</w:t>
            </w:r>
          </w:p>
        </w:tc>
        <w:tc>
          <w:tcPr>
            <w:tcW w:w="1969" w:type="dxa"/>
            <w:vMerge w:val="restart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Креативность в выполнении практических заданий</w:t>
            </w:r>
          </w:p>
        </w:tc>
        <w:tc>
          <w:tcPr>
            <w:tcW w:w="2790" w:type="dxa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 xml:space="preserve">- начальный </w:t>
            </w:r>
            <w:r w:rsidRPr="00374F43">
              <w:rPr>
                <w:rFonts w:ascii="Times New Roman" w:hAnsi="Times New Roman"/>
                <w:sz w:val="24"/>
                <w:szCs w:val="24"/>
              </w:rPr>
              <w:t>(элементарный, выполняют лишь простейшие практические задания)</w:t>
            </w:r>
          </w:p>
        </w:tc>
        <w:tc>
          <w:tcPr>
            <w:tcW w:w="1142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 w:val="restart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Итоговые работы</w:t>
            </w:r>
          </w:p>
        </w:tc>
      </w:tr>
      <w:tr w:rsidR="000F2741" w:rsidRPr="00374F43" w:rsidTr="00374F43">
        <w:trPr>
          <w:trHeight w:val="450"/>
        </w:trPr>
        <w:tc>
          <w:tcPr>
            <w:tcW w:w="2558" w:type="dxa"/>
            <w:vMerge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 xml:space="preserve">- репродуктивный </w:t>
            </w:r>
            <w:r w:rsidRPr="00374F43">
              <w:rPr>
                <w:rFonts w:ascii="Times New Roman" w:hAnsi="Times New Roman"/>
                <w:sz w:val="24"/>
                <w:szCs w:val="24"/>
              </w:rPr>
              <w:t>(выполняют задания на основе образца)</w:t>
            </w:r>
          </w:p>
        </w:tc>
        <w:tc>
          <w:tcPr>
            <w:tcW w:w="1142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741" w:rsidRPr="00374F43" w:rsidTr="00374F43">
        <w:trPr>
          <w:trHeight w:val="645"/>
        </w:trPr>
        <w:tc>
          <w:tcPr>
            <w:tcW w:w="2558" w:type="dxa"/>
            <w:vMerge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 xml:space="preserve">- творческий </w:t>
            </w:r>
            <w:r w:rsidRPr="00374F43">
              <w:rPr>
                <w:rFonts w:ascii="Times New Roman" w:hAnsi="Times New Roman"/>
                <w:sz w:val="24"/>
                <w:szCs w:val="24"/>
              </w:rPr>
              <w:t>(выполняют практические задания с элементами творчества)</w:t>
            </w:r>
          </w:p>
        </w:tc>
        <w:tc>
          <w:tcPr>
            <w:tcW w:w="1142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741" w:rsidRPr="00374F43" w:rsidTr="00374F43">
        <w:trPr>
          <w:trHeight w:val="1007"/>
        </w:trPr>
        <w:tc>
          <w:tcPr>
            <w:tcW w:w="2558" w:type="dxa"/>
            <w:vMerge w:val="restart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3. Обшеучебные умения и навыки ребенка:</w:t>
            </w:r>
          </w:p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3.1. Учебно-интеллектуальные умения:</w:t>
            </w:r>
          </w:p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3.1.1. Умение подбирать и анализировать специальную литературу</w:t>
            </w:r>
          </w:p>
        </w:tc>
        <w:tc>
          <w:tcPr>
            <w:tcW w:w="1969" w:type="dxa"/>
            <w:vMerge w:val="restart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Самостоятельность в подборе и анализе литературы</w:t>
            </w:r>
          </w:p>
        </w:tc>
        <w:tc>
          <w:tcPr>
            <w:tcW w:w="2790" w:type="dxa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 xml:space="preserve"> минимальный </w:t>
            </w:r>
            <w:r w:rsidRPr="00374F43">
              <w:rPr>
                <w:rFonts w:ascii="Times New Roman" w:hAnsi="Times New Roman"/>
                <w:sz w:val="24"/>
                <w:szCs w:val="24"/>
              </w:rPr>
              <w:t>(испытывают серьезные затруднения, нуждаются в помощи и контроле педагога)</w:t>
            </w:r>
          </w:p>
        </w:tc>
        <w:tc>
          <w:tcPr>
            <w:tcW w:w="1142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 w:val="restart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741" w:rsidRPr="00374F43" w:rsidTr="00374F43">
        <w:trPr>
          <w:trHeight w:val="660"/>
        </w:trPr>
        <w:tc>
          <w:tcPr>
            <w:tcW w:w="2558" w:type="dxa"/>
            <w:vMerge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средний</w:t>
            </w:r>
            <w:r w:rsidRPr="00374F43">
              <w:rPr>
                <w:rFonts w:ascii="Times New Roman" w:hAnsi="Times New Roman"/>
                <w:sz w:val="24"/>
                <w:szCs w:val="24"/>
              </w:rPr>
              <w:t xml:space="preserve"> (работают с литературой с помощью педагога и родителей)</w:t>
            </w:r>
          </w:p>
        </w:tc>
        <w:tc>
          <w:tcPr>
            <w:tcW w:w="1142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741" w:rsidRPr="00374F43" w:rsidTr="00374F43">
        <w:trPr>
          <w:trHeight w:val="510"/>
        </w:trPr>
        <w:tc>
          <w:tcPr>
            <w:tcW w:w="2558" w:type="dxa"/>
            <w:vMerge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максимальный</w:t>
            </w:r>
            <w:r w:rsidRPr="00374F43">
              <w:rPr>
                <w:rFonts w:ascii="Times New Roman" w:hAnsi="Times New Roman"/>
                <w:sz w:val="24"/>
                <w:szCs w:val="24"/>
              </w:rPr>
              <w:t xml:space="preserve"> (работают самостоятельно)</w:t>
            </w:r>
          </w:p>
        </w:tc>
        <w:tc>
          <w:tcPr>
            <w:tcW w:w="1142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741" w:rsidRPr="00374F43" w:rsidTr="00374F43">
        <w:trPr>
          <w:trHeight w:val="495"/>
        </w:trPr>
        <w:tc>
          <w:tcPr>
            <w:tcW w:w="2558" w:type="dxa"/>
            <w:vMerge w:val="restart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3.1.2.  Умение пользоваться компьютерными источниками информации</w:t>
            </w:r>
          </w:p>
        </w:tc>
        <w:tc>
          <w:tcPr>
            <w:tcW w:w="1969" w:type="dxa"/>
            <w:vMerge w:val="restart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Самостоятельность в пользовании</w:t>
            </w:r>
          </w:p>
        </w:tc>
        <w:tc>
          <w:tcPr>
            <w:tcW w:w="2790" w:type="dxa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Уровни по аналогии с п. 3.1.1.</w:t>
            </w:r>
          </w:p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- минимальный</w:t>
            </w:r>
          </w:p>
        </w:tc>
        <w:tc>
          <w:tcPr>
            <w:tcW w:w="1142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 w:val="restart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741" w:rsidRPr="00374F43" w:rsidTr="00374F43">
        <w:trPr>
          <w:trHeight w:val="195"/>
        </w:trPr>
        <w:tc>
          <w:tcPr>
            <w:tcW w:w="2558" w:type="dxa"/>
            <w:vMerge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-средний</w:t>
            </w:r>
          </w:p>
        </w:tc>
        <w:tc>
          <w:tcPr>
            <w:tcW w:w="1142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741" w:rsidRPr="00374F43" w:rsidTr="00374F43">
        <w:trPr>
          <w:trHeight w:val="255"/>
        </w:trPr>
        <w:tc>
          <w:tcPr>
            <w:tcW w:w="2558" w:type="dxa"/>
            <w:vMerge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-максимальный</w:t>
            </w:r>
          </w:p>
        </w:tc>
        <w:tc>
          <w:tcPr>
            <w:tcW w:w="1142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741" w:rsidRPr="00374F43" w:rsidTr="00374F43">
        <w:trPr>
          <w:trHeight w:val="465"/>
        </w:trPr>
        <w:tc>
          <w:tcPr>
            <w:tcW w:w="2558" w:type="dxa"/>
            <w:vMerge w:val="restart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3.1.3. Умение осуществлять учебно - исследовательскую работу (рефераты, самостоятельные учебные исследования, проекты и т.д.)</w:t>
            </w:r>
          </w:p>
        </w:tc>
        <w:tc>
          <w:tcPr>
            <w:tcW w:w="1969" w:type="dxa"/>
            <w:vMerge w:val="restart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Самостоятельность в учебно-исследовательской работе</w:t>
            </w:r>
          </w:p>
        </w:tc>
        <w:tc>
          <w:tcPr>
            <w:tcW w:w="2790" w:type="dxa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Уровни по аналогии с п. 3.1.1.</w:t>
            </w:r>
          </w:p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- минимальный</w:t>
            </w:r>
          </w:p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 w:val="restart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Инд. Работа</w:t>
            </w:r>
          </w:p>
        </w:tc>
      </w:tr>
      <w:tr w:rsidR="000F2741" w:rsidRPr="00374F43" w:rsidTr="00374F43">
        <w:trPr>
          <w:trHeight w:val="180"/>
        </w:trPr>
        <w:tc>
          <w:tcPr>
            <w:tcW w:w="2558" w:type="dxa"/>
            <w:vMerge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-средний</w:t>
            </w:r>
          </w:p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741" w:rsidRPr="00374F43" w:rsidTr="00374F43">
        <w:trPr>
          <w:trHeight w:val="357"/>
        </w:trPr>
        <w:tc>
          <w:tcPr>
            <w:tcW w:w="2558" w:type="dxa"/>
            <w:vMerge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-максимальный</w:t>
            </w:r>
          </w:p>
        </w:tc>
        <w:tc>
          <w:tcPr>
            <w:tcW w:w="1142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741" w:rsidRPr="00374F43" w:rsidTr="00374F43">
        <w:trPr>
          <w:trHeight w:val="357"/>
        </w:trPr>
        <w:tc>
          <w:tcPr>
            <w:tcW w:w="2558" w:type="dxa"/>
            <w:vMerge w:val="restart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3.2</w:t>
            </w:r>
            <w:r w:rsidRPr="00374F4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Учебно -</w:t>
            </w:r>
          </w:p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коммуникативные умения:</w:t>
            </w:r>
            <w:r w:rsidRPr="00374F4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3.2.1. Умение слушать и слышать педагога</w:t>
            </w:r>
          </w:p>
        </w:tc>
        <w:tc>
          <w:tcPr>
            <w:tcW w:w="1969" w:type="dxa"/>
            <w:vMerge w:val="restart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Адкватность восприятия информации, идущей от педагога</w:t>
            </w:r>
          </w:p>
        </w:tc>
        <w:tc>
          <w:tcPr>
            <w:tcW w:w="2790" w:type="dxa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Уровни по аналогии с п. 3.1.1.</w:t>
            </w:r>
          </w:p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- минимальный</w:t>
            </w:r>
          </w:p>
        </w:tc>
        <w:tc>
          <w:tcPr>
            <w:tcW w:w="1142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 w:val="restart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Наблюдения,</w:t>
            </w:r>
          </w:p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F2741" w:rsidRPr="00374F43" w:rsidTr="00374F43">
        <w:trPr>
          <w:trHeight w:val="202"/>
        </w:trPr>
        <w:tc>
          <w:tcPr>
            <w:tcW w:w="2558" w:type="dxa"/>
            <w:vMerge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-средний</w:t>
            </w:r>
          </w:p>
        </w:tc>
        <w:tc>
          <w:tcPr>
            <w:tcW w:w="1142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741" w:rsidRPr="00374F43" w:rsidTr="00374F43">
        <w:trPr>
          <w:trHeight w:val="357"/>
        </w:trPr>
        <w:tc>
          <w:tcPr>
            <w:tcW w:w="2558" w:type="dxa"/>
            <w:vMerge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-максимальный</w:t>
            </w:r>
          </w:p>
        </w:tc>
        <w:tc>
          <w:tcPr>
            <w:tcW w:w="1142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741" w:rsidRPr="00374F43" w:rsidTr="00374F43">
        <w:trPr>
          <w:trHeight w:val="357"/>
        </w:trPr>
        <w:tc>
          <w:tcPr>
            <w:tcW w:w="2558" w:type="dxa"/>
            <w:vMerge w:val="restart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3.2.2. Умение выступать перед аудиторией</w:t>
            </w:r>
          </w:p>
        </w:tc>
        <w:tc>
          <w:tcPr>
            <w:tcW w:w="1969" w:type="dxa"/>
            <w:vMerge w:val="restart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Свобода владения и подачи подготовленной информации</w:t>
            </w:r>
          </w:p>
        </w:tc>
        <w:tc>
          <w:tcPr>
            <w:tcW w:w="2790" w:type="dxa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Уровни по аналогии с п. 3.1.1.</w:t>
            </w:r>
          </w:p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- минимальный</w:t>
            </w:r>
          </w:p>
        </w:tc>
        <w:tc>
          <w:tcPr>
            <w:tcW w:w="1142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 w:val="restart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наблюдения</w:t>
            </w:r>
          </w:p>
        </w:tc>
      </w:tr>
      <w:tr w:rsidR="000F2741" w:rsidRPr="00374F43" w:rsidTr="00374F43">
        <w:trPr>
          <w:trHeight w:val="357"/>
        </w:trPr>
        <w:tc>
          <w:tcPr>
            <w:tcW w:w="2558" w:type="dxa"/>
            <w:vMerge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-средний</w:t>
            </w:r>
          </w:p>
        </w:tc>
        <w:tc>
          <w:tcPr>
            <w:tcW w:w="1142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741" w:rsidRPr="00374F43" w:rsidTr="00374F43">
        <w:trPr>
          <w:trHeight w:val="357"/>
        </w:trPr>
        <w:tc>
          <w:tcPr>
            <w:tcW w:w="2558" w:type="dxa"/>
            <w:vMerge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-максимальный</w:t>
            </w:r>
          </w:p>
        </w:tc>
        <w:tc>
          <w:tcPr>
            <w:tcW w:w="1142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741" w:rsidRPr="00374F43" w:rsidTr="00374F43">
        <w:trPr>
          <w:trHeight w:val="705"/>
        </w:trPr>
        <w:tc>
          <w:tcPr>
            <w:tcW w:w="2558" w:type="dxa"/>
            <w:vMerge w:val="restart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3.3. Учебно-организационные умения и навыки:</w:t>
            </w:r>
          </w:p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3.3.1. Умение организовать свое рабочее (учебное) место</w:t>
            </w:r>
          </w:p>
        </w:tc>
        <w:tc>
          <w:tcPr>
            <w:tcW w:w="1969" w:type="dxa"/>
            <w:vMerge w:val="restart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 xml:space="preserve">Самостоятельно готовят и убирают рабочее место </w:t>
            </w:r>
          </w:p>
        </w:tc>
        <w:tc>
          <w:tcPr>
            <w:tcW w:w="2790" w:type="dxa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Уровни по аналогии с п. 3.1.1.</w:t>
            </w:r>
          </w:p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- минимальный</w:t>
            </w:r>
          </w:p>
        </w:tc>
        <w:tc>
          <w:tcPr>
            <w:tcW w:w="1142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 w:val="restart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0F2741" w:rsidRPr="00374F43" w:rsidTr="00374F43">
        <w:trPr>
          <w:trHeight w:val="357"/>
        </w:trPr>
        <w:tc>
          <w:tcPr>
            <w:tcW w:w="2558" w:type="dxa"/>
            <w:vMerge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-средний</w:t>
            </w:r>
          </w:p>
        </w:tc>
        <w:tc>
          <w:tcPr>
            <w:tcW w:w="1142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741" w:rsidRPr="00374F43" w:rsidTr="00374F43">
        <w:trPr>
          <w:trHeight w:val="357"/>
        </w:trPr>
        <w:tc>
          <w:tcPr>
            <w:tcW w:w="2558" w:type="dxa"/>
            <w:vMerge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-максимальный</w:t>
            </w:r>
          </w:p>
        </w:tc>
        <w:tc>
          <w:tcPr>
            <w:tcW w:w="1142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741" w:rsidRPr="00374F43" w:rsidTr="00374F43">
        <w:trPr>
          <w:trHeight w:val="357"/>
        </w:trPr>
        <w:tc>
          <w:tcPr>
            <w:tcW w:w="2558" w:type="dxa"/>
            <w:vMerge w:val="restart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3.3.2. Навыки соблюдения ТБ в процессе деятельности</w:t>
            </w:r>
          </w:p>
        </w:tc>
        <w:tc>
          <w:tcPr>
            <w:tcW w:w="1969" w:type="dxa"/>
            <w:vMerge w:val="restart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Соответствие реальных навыков соблюдения ТБ программным требованиям</w:t>
            </w:r>
          </w:p>
        </w:tc>
        <w:tc>
          <w:tcPr>
            <w:tcW w:w="2790" w:type="dxa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- минимальный уровень</w:t>
            </w:r>
            <w:r w:rsidRPr="00374F43">
              <w:rPr>
                <w:rFonts w:ascii="Times New Roman" w:hAnsi="Times New Roman"/>
                <w:sz w:val="24"/>
                <w:szCs w:val="24"/>
              </w:rPr>
              <w:t xml:space="preserve"> (овладели менее чем ½  объема навыков соблюдения ТБ);</w:t>
            </w:r>
          </w:p>
        </w:tc>
        <w:tc>
          <w:tcPr>
            <w:tcW w:w="1142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 w:val="restart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0F2741" w:rsidRPr="00374F43" w:rsidTr="00374F43">
        <w:trPr>
          <w:trHeight w:val="357"/>
        </w:trPr>
        <w:tc>
          <w:tcPr>
            <w:tcW w:w="2558" w:type="dxa"/>
            <w:vMerge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средний уровень</w:t>
            </w:r>
            <w:r w:rsidRPr="00374F43">
              <w:rPr>
                <w:rFonts w:ascii="Times New Roman" w:hAnsi="Times New Roman"/>
                <w:sz w:val="24"/>
                <w:szCs w:val="24"/>
              </w:rPr>
              <w:t xml:space="preserve"> (объем освоенных навыков составляет более ½);</w:t>
            </w:r>
          </w:p>
        </w:tc>
        <w:tc>
          <w:tcPr>
            <w:tcW w:w="1142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741" w:rsidRPr="00374F43" w:rsidTr="00374F43">
        <w:trPr>
          <w:trHeight w:val="357"/>
        </w:trPr>
        <w:tc>
          <w:tcPr>
            <w:tcW w:w="2558" w:type="dxa"/>
            <w:vMerge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максимальный уровень</w:t>
            </w:r>
            <w:r w:rsidRPr="00374F43">
              <w:rPr>
                <w:rFonts w:ascii="Times New Roman" w:hAnsi="Times New Roman"/>
                <w:sz w:val="24"/>
                <w:szCs w:val="24"/>
              </w:rPr>
              <w:t xml:space="preserve"> (освоили практически весь объем навыков)</w:t>
            </w:r>
          </w:p>
        </w:tc>
        <w:tc>
          <w:tcPr>
            <w:tcW w:w="1142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741" w:rsidRPr="00374F43" w:rsidTr="00374F43">
        <w:trPr>
          <w:trHeight w:val="357"/>
        </w:trPr>
        <w:tc>
          <w:tcPr>
            <w:tcW w:w="2558" w:type="dxa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3.3.3. Умение аккуратно выполнять работу</w:t>
            </w:r>
          </w:p>
        </w:tc>
        <w:tc>
          <w:tcPr>
            <w:tcW w:w="1969" w:type="dxa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Аккуратность и ответственность в работе</w:t>
            </w:r>
          </w:p>
        </w:tc>
        <w:tc>
          <w:tcPr>
            <w:tcW w:w="2790" w:type="dxa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- удовлетворительно</w:t>
            </w:r>
          </w:p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- хорошо</w:t>
            </w:r>
          </w:p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-отлично</w:t>
            </w:r>
          </w:p>
        </w:tc>
        <w:tc>
          <w:tcPr>
            <w:tcW w:w="1142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Итоговые работы</w:t>
            </w:r>
          </w:p>
        </w:tc>
      </w:tr>
    </w:tbl>
    <w:p w:rsidR="000F2741" w:rsidRPr="009F025F" w:rsidRDefault="000F2741" w:rsidP="003B2FA2">
      <w:pPr>
        <w:jc w:val="center"/>
        <w:rPr>
          <w:rFonts w:ascii="Times New Roman" w:hAnsi="Times New Roman"/>
          <w:sz w:val="24"/>
          <w:szCs w:val="24"/>
        </w:rPr>
      </w:pPr>
    </w:p>
    <w:p w:rsidR="000F2741" w:rsidRPr="009F025F" w:rsidRDefault="000F2741" w:rsidP="003B2FA2">
      <w:pPr>
        <w:rPr>
          <w:rFonts w:ascii="Times New Roman" w:hAnsi="Times New Roman"/>
          <w:b/>
          <w:sz w:val="24"/>
          <w:szCs w:val="24"/>
        </w:rPr>
      </w:pPr>
    </w:p>
    <w:p w:rsidR="000F2741" w:rsidRPr="009F025F" w:rsidRDefault="000F2741" w:rsidP="003B2FA2">
      <w:pPr>
        <w:jc w:val="center"/>
        <w:rPr>
          <w:rFonts w:ascii="Times New Roman" w:hAnsi="Times New Roman"/>
          <w:b/>
          <w:sz w:val="24"/>
          <w:szCs w:val="24"/>
        </w:rPr>
      </w:pPr>
    </w:p>
    <w:p w:rsidR="000F2741" w:rsidRPr="009F025F" w:rsidRDefault="000F2741" w:rsidP="003B2FA2">
      <w:pPr>
        <w:jc w:val="center"/>
        <w:rPr>
          <w:rFonts w:ascii="Times New Roman" w:hAnsi="Times New Roman"/>
          <w:b/>
          <w:sz w:val="24"/>
          <w:szCs w:val="24"/>
        </w:rPr>
      </w:pPr>
    </w:p>
    <w:p w:rsidR="000F2741" w:rsidRPr="009F025F" w:rsidRDefault="000F2741" w:rsidP="003B2FA2">
      <w:pPr>
        <w:jc w:val="center"/>
        <w:rPr>
          <w:rFonts w:ascii="Times New Roman" w:hAnsi="Times New Roman"/>
          <w:b/>
          <w:sz w:val="24"/>
          <w:szCs w:val="24"/>
        </w:rPr>
      </w:pPr>
    </w:p>
    <w:p w:rsidR="000F2741" w:rsidRPr="009F025F" w:rsidRDefault="000F2741" w:rsidP="003B2FA2">
      <w:pPr>
        <w:jc w:val="center"/>
        <w:rPr>
          <w:rFonts w:ascii="Times New Roman" w:hAnsi="Times New Roman"/>
          <w:b/>
          <w:sz w:val="24"/>
          <w:szCs w:val="24"/>
        </w:rPr>
      </w:pPr>
    </w:p>
    <w:p w:rsidR="000F2741" w:rsidRPr="009F025F" w:rsidRDefault="000F2741" w:rsidP="003B2FA2">
      <w:pPr>
        <w:jc w:val="center"/>
        <w:rPr>
          <w:rFonts w:ascii="Times New Roman" w:hAnsi="Times New Roman"/>
          <w:b/>
          <w:sz w:val="24"/>
          <w:szCs w:val="24"/>
        </w:rPr>
      </w:pPr>
    </w:p>
    <w:p w:rsidR="000F2741" w:rsidRPr="009F025F" w:rsidRDefault="000F2741" w:rsidP="003B2FA2">
      <w:pPr>
        <w:jc w:val="center"/>
        <w:rPr>
          <w:rFonts w:ascii="Times New Roman" w:hAnsi="Times New Roman"/>
          <w:b/>
          <w:sz w:val="24"/>
          <w:szCs w:val="24"/>
        </w:rPr>
      </w:pPr>
    </w:p>
    <w:p w:rsidR="000F2741" w:rsidRPr="009F025F" w:rsidRDefault="000F2741" w:rsidP="003B2FA2">
      <w:pPr>
        <w:jc w:val="center"/>
        <w:rPr>
          <w:rFonts w:ascii="Times New Roman" w:hAnsi="Times New Roman"/>
          <w:b/>
          <w:sz w:val="24"/>
          <w:szCs w:val="24"/>
        </w:rPr>
      </w:pPr>
    </w:p>
    <w:p w:rsidR="000F2741" w:rsidRPr="009F025F" w:rsidRDefault="000F2741" w:rsidP="003B2FA2">
      <w:pPr>
        <w:jc w:val="center"/>
        <w:rPr>
          <w:rFonts w:ascii="Times New Roman" w:hAnsi="Times New Roman"/>
          <w:b/>
          <w:sz w:val="24"/>
          <w:szCs w:val="24"/>
        </w:rPr>
      </w:pPr>
      <w:r w:rsidRPr="009F025F">
        <w:rPr>
          <w:rFonts w:ascii="Times New Roman" w:hAnsi="Times New Roman"/>
          <w:b/>
          <w:sz w:val="24"/>
          <w:szCs w:val="24"/>
        </w:rPr>
        <w:t xml:space="preserve">Мониторинг личностного развития детей в процессе освоения дополнительных образовательных программ </w:t>
      </w:r>
    </w:p>
    <w:p w:rsidR="000F2741" w:rsidRPr="009F025F" w:rsidRDefault="000F2741" w:rsidP="009F025F">
      <w:pPr>
        <w:jc w:val="center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 xml:space="preserve">за  ____-_____ учебного года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9F025F">
        <w:rPr>
          <w:rFonts w:ascii="Times New Roman" w:hAnsi="Times New Roman"/>
          <w:sz w:val="24"/>
          <w:szCs w:val="24"/>
        </w:rPr>
        <w:t>Таблица №2</w:t>
      </w:r>
    </w:p>
    <w:tbl>
      <w:tblPr>
        <w:tblW w:w="10043" w:type="dxa"/>
        <w:tblInd w:w="-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1"/>
        <w:gridCol w:w="2233"/>
        <w:gridCol w:w="2271"/>
        <w:gridCol w:w="1009"/>
        <w:gridCol w:w="2009"/>
      </w:tblGrid>
      <w:tr w:rsidR="000F2741" w:rsidRPr="00374F43" w:rsidTr="00374F43">
        <w:tc>
          <w:tcPr>
            <w:tcW w:w="2628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Показатели  (оцениваемые параметры)</w:t>
            </w:r>
          </w:p>
        </w:tc>
        <w:tc>
          <w:tcPr>
            <w:tcW w:w="2386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Критерии</w:t>
            </w:r>
          </w:p>
        </w:tc>
        <w:tc>
          <w:tcPr>
            <w:tcW w:w="2474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Степень выраженности оцениваемого качества</w:t>
            </w:r>
          </w:p>
        </w:tc>
        <w:tc>
          <w:tcPr>
            <w:tcW w:w="1192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% / кол-во</w:t>
            </w:r>
          </w:p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1363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Методы диагностики</w:t>
            </w:r>
          </w:p>
        </w:tc>
      </w:tr>
      <w:tr w:rsidR="000F2741" w:rsidRPr="00374F43" w:rsidTr="00374F43">
        <w:trPr>
          <w:trHeight w:val="960"/>
        </w:trPr>
        <w:tc>
          <w:tcPr>
            <w:tcW w:w="2628" w:type="dxa"/>
            <w:vMerge w:val="restart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1.Организационно-волевые качества:</w:t>
            </w:r>
          </w:p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1.1. Терпение</w:t>
            </w:r>
          </w:p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6" w:type="dxa"/>
            <w:vMerge w:val="restart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Способность выдерживать нагрузки, преодолевать трудности</w:t>
            </w:r>
          </w:p>
        </w:tc>
        <w:tc>
          <w:tcPr>
            <w:tcW w:w="2474" w:type="dxa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-терпения хватает меньше чем на ½ занятия</w:t>
            </w:r>
          </w:p>
        </w:tc>
        <w:tc>
          <w:tcPr>
            <w:tcW w:w="1192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0F2741" w:rsidRPr="00374F43" w:rsidTr="00374F43">
        <w:trPr>
          <w:trHeight w:val="510"/>
        </w:trPr>
        <w:tc>
          <w:tcPr>
            <w:tcW w:w="2628" w:type="dxa"/>
            <w:vMerge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86" w:type="dxa"/>
            <w:vMerge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- терпения хватает больше чем на ½ занятия</w:t>
            </w:r>
          </w:p>
        </w:tc>
        <w:tc>
          <w:tcPr>
            <w:tcW w:w="1192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  <w:vMerge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741" w:rsidRPr="00374F43" w:rsidTr="00374F43">
        <w:trPr>
          <w:trHeight w:val="390"/>
        </w:trPr>
        <w:tc>
          <w:tcPr>
            <w:tcW w:w="2628" w:type="dxa"/>
            <w:vMerge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86" w:type="dxa"/>
            <w:vMerge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- терпения хватает на все занятие</w:t>
            </w:r>
          </w:p>
        </w:tc>
        <w:tc>
          <w:tcPr>
            <w:tcW w:w="1192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  <w:vMerge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741" w:rsidRPr="00374F43" w:rsidTr="00374F43">
        <w:trPr>
          <w:trHeight w:val="435"/>
        </w:trPr>
        <w:tc>
          <w:tcPr>
            <w:tcW w:w="2628" w:type="dxa"/>
            <w:vMerge w:val="restart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1.2. Воля</w:t>
            </w:r>
          </w:p>
        </w:tc>
        <w:tc>
          <w:tcPr>
            <w:tcW w:w="2386" w:type="dxa"/>
            <w:vMerge w:val="restart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Способность активно побуждать себя к практическим действиям</w:t>
            </w:r>
          </w:p>
        </w:tc>
        <w:tc>
          <w:tcPr>
            <w:tcW w:w="2474" w:type="dxa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- волевые усилия побуждаются извне</w:t>
            </w:r>
          </w:p>
        </w:tc>
        <w:tc>
          <w:tcPr>
            <w:tcW w:w="1192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0F2741" w:rsidRPr="00374F43" w:rsidTr="00374F43">
        <w:trPr>
          <w:trHeight w:val="135"/>
        </w:trPr>
        <w:tc>
          <w:tcPr>
            <w:tcW w:w="2628" w:type="dxa"/>
            <w:vMerge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6" w:type="dxa"/>
            <w:vMerge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- иногда самими детьми</w:t>
            </w:r>
          </w:p>
        </w:tc>
        <w:tc>
          <w:tcPr>
            <w:tcW w:w="1192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  <w:vMerge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741" w:rsidRPr="00374F43" w:rsidTr="00374F43">
        <w:trPr>
          <w:trHeight w:val="330"/>
        </w:trPr>
        <w:tc>
          <w:tcPr>
            <w:tcW w:w="2628" w:type="dxa"/>
            <w:vMerge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6" w:type="dxa"/>
            <w:vMerge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- всегда самими детьми</w:t>
            </w:r>
          </w:p>
        </w:tc>
        <w:tc>
          <w:tcPr>
            <w:tcW w:w="1192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  <w:vMerge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741" w:rsidRPr="00374F43" w:rsidTr="00374F43">
        <w:trPr>
          <w:trHeight w:val="645"/>
        </w:trPr>
        <w:tc>
          <w:tcPr>
            <w:tcW w:w="2628" w:type="dxa"/>
            <w:vMerge w:val="restart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1.3. Самоконтроль</w:t>
            </w:r>
          </w:p>
        </w:tc>
        <w:tc>
          <w:tcPr>
            <w:tcW w:w="2386" w:type="dxa"/>
            <w:vMerge w:val="restart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Умение контролировать свои поступки</w:t>
            </w:r>
          </w:p>
        </w:tc>
        <w:tc>
          <w:tcPr>
            <w:tcW w:w="2474" w:type="dxa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- находятся постоянно под воздействием контроля извне</w:t>
            </w:r>
          </w:p>
        </w:tc>
        <w:tc>
          <w:tcPr>
            <w:tcW w:w="1192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0F2741" w:rsidRPr="00374F43" w:rsidTr="00374F43">
        <w:trPr>
          <w:trHeight w:val="480"/>
        </w:trPr>
        <w:tc>
          <w:tcPr>
            <w:tcW w:w="2628" w:type="dxa"/>
            <w:vMerge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6" w:type="dxa"/>
            <w:vMerge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- периодически контролируют себя сами</w:t>
            </w:r>
          </w:p>
        </w:tc>
        <w:tc>
          <w:tcPr>
            <w:tcW w:w="1192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  <w:vMerge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741" w:rsidRPr="00374F43" w:rsidTr="00374F43">
        <w:trPr>
          <w:trHeight w:val="465"/>
        </w:trPr>
        <w:tc>
          <w:tcPr>
            <w:tcW w:w="2628" w:type="dxa"/>
            <w:vMerge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6" w:type="dxa"/>
            <w:vMerge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- постоянно контролируют себя сами</w:t>
            </w:r>
          </w:p>
        </w:tc>
        <w:tc>
          <w:tcPr>
            <w:tcW w:w="1192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  <w:vMerge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741" w:rsidRPr="00374F43" w:rsidTr="00374F43">
        <w:trPr>
          <w:trHeight w:val="244"/>
        </w:trPr>
        <w:tc>
          <w:tcPr>
            <w:tcW w:w="2628" w:type="dxa"/>
            <w:vMerge w:val="restart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2. Ориентационные качества:</w:t>
            </w:r>
          </w:p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2.1. Самооценка</w:t>
            </w:r>
          </w:p>
        </w:tc>
        <w:tc>
          <w:tcPr>
            <w:tcW w:w="2386" w:type="dxa"/>
            <w:vMerge w:val="restart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Способность оценивать себя адекватно реальным достижениям</w:t>
            </w:r>
          </w:p>
        </w:tc>
        <w:tc>
          <w:tcPr>
            <w:tcW w:w="2474" w:type="dxa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- завышенная</w:t>
            </w:r>
          </w:p>
        </w:tc>
        <w:tc>
          <w:tcPr>
            <w:tcW w:w="1192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Диагностические тесты</w:t>
            </w:r>
          </w:p>
        </w:tc>
      </w:tr>
      <w:tr w:rsidR="000F2741" w:rsidRPr="00374F43" w:rsidTr="00374F43">
        <w:trPr>
          <w:trHeight w:val="315"/>
        </w:trPr>
        <w:tc>
          <w:tcPr>
            <w:tcW w:w="2628" w:type="dxa"/>
            <w:vMerge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86" w:type="dxa"/>
            <w:vMerge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-заниженная</w:t>
            </w:r>
          </w:p>
        </w:tc>
        <w:tc>
          <w:tcPr>
            <w:tcW w:w="1192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  <w:vMerge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741" w:rsidRPr="00374F43" w:rsidTr="00374F43">
        <w:trPr>
          <w:trHeight w:val="375"/>
        </w:trPr>
        <w:tc>
          <w:tcPr>
            <w:tcW w:w="2628" w:type="dxa"/>
            <w:vMerge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86" w:type="dxa"/>
            <w:vMerge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- нормальная</w:t>
            </w:r>
          </w:p>
        </w:tc>
        <w:tc>
          <w:tcPr>
            <w:tcW w:w="1192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  <w:vMerge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741" w:rsidRPr="00374F43" w:rsidTr="00374F43">
        <w:trPr>
          <w:trHeight w:val="435"/>
        </w:trPr>
        <w:tc>
          <w:tcPr>
            <w:tcW w:w="2628" w:type="dxa"/>
            <w:vMerge w:val="restart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2.2. Интерес к занятиям в д/о</w:t>
            </w:r>
          </w:p>
        </w:tc>
        <w:tc>
          <w:tcPr>
            <w:tcW w:w="2386" w:type="dxa"/>
            <w:vMerge w:val="restart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Осознанное участие детей в освоении образовательной программы</w:t>
            </w:r>
          </w:p>
        </w:tc>
        <w:tc>
          <w:tcPr>
            <w:tcW w:w="2474" w:type="dxa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- интерес продиктован извне</w:t>
            </w:r>
          </w:p>
        </w:tc>
        <w:tc>
          <w:tcPr>
            <w:tcW w:w="1192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Диагностический тест</w:t>
            </w:r>
          </w:p>
        </w:tc>
      </w:tr>
      <w:tr w:rsidR="000F2741" w:rsidRPr="00374F43" w:rsidTr="00374F43">
        <w:trPr>
          <w:trHeight w:val="510"/>
        </w:trPr>
        <w:tc>
          <w:tcPr>
            <w:tcW w:w="2628" w:type="dxa"/>
            <w:vMerge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6" w:type="dxa"/>
            <w:vMerge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- интерес периодически поддерживается самим</w:t>
            </w:r>
          </w:p>
        </w:tc>
        <w:tc>
          <w:tcPr>
            <w:tcW w:w="1192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  <w:vMerge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741" w:rsidRPr="00374F43" w:rsidTr="00374F43">
        <w:trPr>
          <w:trHeight w:val="630"/>
        </w:trPr>
        <w:tc>
          <w:tcPr>
            <w:tcW w:w="2628" w:type="dxa"/>
            <w:vMerge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6" w:type="dxa"/>
            <w:vMerge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- интерес постоянно поддерживается самостоятельно</w:t>
            </w:r>
          </w:p>
        </w:tc>
        <w:tc>
          <w:tcPr>
            <w:tcW w:w="1192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  <w:vMerge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741" w:rsidRPr="00374F43" w:rsidTr="00374F43">
        <w:trPr>
          <w:trHeight w:val="555"/>
        </w:trPr>
        <w:tc>
          <w:tcPr>
            <w:tcW w:w="2628" w:type="dxa"/>
            <w:vMerge w:val="restart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3. Поведенческие качества:</w:t>
            </w:r>
          </w:p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3.1. Конфликтность</w:t>
            </w:r>
          </w:p>
        </w:tc>
        <w:tc>
          <w:tcPr>
            <w:tcW w:w="2386" w:type="dxa"/>
            <w:vMerge w:val="restart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Отношение детей к столкновению интересов (спору) в процессе взаимодействия</w:t>
            </w:r>
          </w:p>
        </w:tc>
        <w:tc>
          <w:tcPr>
            <w:tcW w:w="2474" w:type="dxa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- периодически провоцируют конфликты</w:t>
            </w:r>
          </w:p>
        </w:tc>
        <w:tc>
          <w:tcPr>
            <w:tcW w:w="1192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0F2741" w:rsidRPr="00374F43" w:rsidTr="00374F43">
        <w:trPr>
          <w:trHeight w:val="705"/>
        </w:trPr>
        <w:tc>
          <w:tcPr>
            <w:tcW w:w="2628" w:type="dxa"/>
            <w:vMerge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86" w:type="dxa"/>
            <w:vMerge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- в конфликтах не участвуют, стараются их избегать</w:t>
            </w:r>
          </w:p>
        </w:tc>
        <w:tc>
          <w:tcPr>
            <w:tcW w:w="1192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  <w:vMerge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741" w:rsidRPr="00374F43" w:rsidTr="00374F43">
        <w:trPr>
          <w:trHeight w:val="435"/>
        </w:trPr>
        <w:tc>
          <w:tcPr>
            <w:tcW w:w="2628" w:type="dxa"/>
            <w:vMerge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86" w:type="dxa"/>
            <w:vMerge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- пытаются самостоятельно уладить</w:t>
            </w:r>
          </w:p>
        </w:tc>
        <w:tc>
          <w:tcPr>
            <w:tcW w:w="1192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  <w:vMerge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741" w:rsidRPr="00374F43" w:rsidTr="00374F43">
        <w:trPr>
          <w:trHeight w:val="420"/>
        </w:trPr>
        <w:tc>
          <w:tcPr>
            <w:tcW w:w="2628" w:type="dxa"/>
            <w:vMerge w:val="restart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3.2. Тип сотрудничества (отношение детей к общим делам д/о)</w:t>
            </w:r>
          </w:p>
        </w:tc>
        <w:tc>
          <w:tcPr>
            <w:tcW w:w="2386" w:type="dxa"/>
            <w:vMerge w:val="restart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Умение воспринимать общие дела, как свои собственные</w:t>
            </w:r>
          </w:p>
        </w:tc>
        <w:tc>
          <w:tcPr>
            <w:tcW w:w="2474" w:type="dxa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- избегают участия в общих делах</w:t>
            </w:r>
          </w:p>
        </w:tc>
        <w:tc>
          <w:tcPr>
            <w:tcW w:w="1192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Наблюдение, рабочие диагностики Н.Е.Щурковой</w:t>
            </w:r>
          </w:p>
        </w:tc>
      </w:tr>
      <w:tr w:rsidR="000F2741" w:rsidRPr="00374F43" w:rsidTr="00374F43">
        <w:trPr>
          <w:trHeight w:val="480"/>
        </w:trPr>
        <w:tc>
          <w:tcPr>
            <w:tcW w:w="2628" w:type="dxa"/>
            <w:vMerge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6" w:type="dxa"/>
            <w:vMerge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- участвуют при побуждении извне</w:t>
            </w:r>
          </w:p>
        </w:tc>
        <w:tc>
          <w:tcPr>
            <w:tcW w:w="1192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  <w:vMerge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741" w:rsidRPr="00374F43" w:rsidTr="00374F43">
        <w:trPr>
          <w:trHeight w:val="450"/>
        </w:trPr>
        <w:tc>
          <w:tcPr>
            <w:tcW w:w="2628" w:type="dxa"/>
            <w:vMerge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6" w:type="dxa"/>
            <w:vMerge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0F2741" w:rsidRPr="00374F43" w:rsidRDefault="000F2741" w:rsidP="00374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- инициативны в общих делах</w:t>
            </w:r>
          </w:p>
        </w:tc>
        <w:tc>
          <w:tcPr>
            <w:tcW w:w="1192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  <w:vMerge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F2741" w:rsidRPr="009F025F" w:rsidRDefault="000F2741" w:rsidP="003B2FA2">
      <w:pPr>
        <w:rPr>
          <w:rFonts w:ascii="Times New Roman" w:hAnsi="Times New Roman"/>
          <w:b/>
          <w:sz w:val="24"/>
          <w:szCs w:val="24"/>
        </w:rPr>
      </w:pPr>
      <w:r w:rsidRPr="009F025F"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4"/>
          <w:szCs w:val="24"/>
        </w:rPr>
        <w:t xml:space="preserve">             </w:t>
      </w:r>
    </w:p>
    <w:p w:rsidR="000F2741" w:rsidRPr="009F025F" w:rsidRDefault="000F2741" w:rsidP="003B2FA2">
      <w:pPr>
        <w:rPr>
          <w:rFonts w:ascii="Times New Roman" w:hAnsi="Times New Roman"/>
          <w:b/>
          <w:sz w:val="24"/>
          <w:szCs w:val="24"/>
        </w:rPr>
      </w:pPr>
      <w:r w:rsidRPr="009F025F">
        <w:rPr>
          <w:rFonts w:ascii="Times New Roman" w:hAnsi="Times New Roman"/>
          <w:b/>
          <w:sz w:val="24"/>
          <w:szCs w:val="24"/>
        </w:rPr>
        <w:t>Аттестация учащихся объединения «Авиапилотирование»</w:t>
      </w:r>
    </w:p>
    <w:p w:rsidR="000F2741" w:rsidRPr="009F025F" w:rsidRDefault="000F2741" w:rsidP="003B2FA2">
      <w:pPr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b/>
          <w:sz w:val="24"/>
          <w:szCs w:val="24"/>
        </w:rPr>
        <w:t xml:space="preserve">Срок проведения </w:t>
      </w:r>
      <w:r w:rsidRPr="009F025F">
        <w:rPr>
          <w:rFonts w:ascii="Times New Roman" w:hAnsi="Times New Roman"/>
          <w:sz w:val="24"/>
          <w:szCs w:val="24"/>
        </w:rPr>
        <w:t>итоговой аттестации    - 25 мая 2017года</w:t>
      </w:r>
    </w:p>
    <w:p w:rsidR="000F2741" w:rsidRPr="009F025F" w:rsidRDefault="000F2741" w:rsidP="003B2FA2">
      <w:pPr>
        <w:rPr>
          <w:rFonts w:ascii="Times New Roman" w:hAnsi="Times New Roman"/>
          <w:b/>
          <w:sz w:val="24"/>
          <w:szCs w:val="24"/>
        </w:rPr>
      </w:pPr>
      <w:r w:rsidRPr="009F025F">
        <w:rPr>
          <w:rFonts w:ascii="Times New Roman" w:hAnsi="Times New Roman"/>
          <w:b/>
          <w:sz w:val="24"/>
          <w:szCs w:val="24"/>
        </w:rPr>
        <w:t xml:space="preserve">Цель: </w:t>
      </w:r>
      <w:r w:rsidRPr="009F025F">
        <w:rPr>
          <w:rFonts w:ascii="Times New Roman" w:hAnsi="Times New Roman"/>
          <w:sz w:val="24"/>
          <w:szCs w:val="24"/>
        </w:rPr>
        <w:t>оценка качества освоения учащимися программы «Авиапилотирование».</w:t>
      </w:r>
    </w:p>
    <w:p w:rsidR="000F2741" w:rsidRPr="009F025F" w:rsidRDefault="000F2741" w:rsidP="003B2FA2">
      <w:pPr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b/>
          <w:sz w:val="24"/>
          <w:szCs w:val="24"/>
        </w:rPr>
        <w:t>Форма проведения</w:t>
      </w:r>
      <w:r w:rsidRPr="009F025F">
        <w:rPr>
          <w:rFonts w:ascii="Times New Roman" w:hAnsi="Times New Roman"/>
          <w:sz w:val="24"/>
          <w:szCs w:val="24"/>
        </w:rPr>
        <w:t>: соревнование + зачет по аэродинимике</w:t>
      </w:r>
    </w:p>
    <w:p w:rsidR="000F2741" w:rsidRPr="009F025F" w:rsidRDefault="000F2741" w:rsidP="003B2FA2">
      <w:pPr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b/>
          <w:sz w:val="24"/>
          <w:szCs w:val="24"/>
        </w:rPr>
        <w:t>Содержание аттестации</w:t>
      </w:r>
      <w:r w:rsidRPr="009F025F">
        <w:rPr>
          <w:rFonts w:ascii="Times New Roman" w:hAnsi="Times New Roman"/>
          <w:sz w:val="24"/>
          <w:szCs w:val="24"/>
        </w:rPr>
        <w:t>:</w:t>
      </w:r>
    </w:p>
    <w:p w:rsidR="000F2741" w:rsidRPr="009F025F" w:rsidRDefault="000F2741" w:rsidP="003B2FA2">
      <w:pPr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Практическая часть аттестации – соревнования по радиоуправляемым  авиамоделям</w:t>
      </w:r>
    </w:p>
    <w:p w:rsidR="000F2741" w:rsidRPr="009F025F" w:rsidRDefault="000F2741" w:rsidP="003B2FA2">
      <w:pPr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Теоретическая часть – зачет по аэродинамике.</w:t>
      </w:r>
    </w:p>
    <w:p w:rsidR="000F2741" w:rsidRPr="009F025F" w:rsidRDefault="000F2741" w:rsidP="003B2FA2">
      <w:pPr>
        <w:rPr>
          <w:rFonts w:ascii="Times New Roman" w:hAnsi="Times New Roman"/>
          <w:b/>
          <w:sz w:val="24"/>
          <w:szCs w:val="24"/>
        </w:rPr>
      </w:pPr>
      <w:r w:rsidRPr="009F025F">
        <w:rPr>
          <w:rFonts w:ascii="Times New Roman" w:hAnsi="Times New Roman"/>
          <w:b/>
          <w:sz w:val="24"/>
          <w:szCs w:val="24"/>
        </w:rPr>
        <w:t>Критерии оценки итогового результата аттестации теория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90"/>
        <w:gridCol w:w="3190"/>
        <w:gridCol w:w="3190"/>
      </w:tblGrid>
      <w:tr w:rsidR="000F2741" w:rsidRPr="00374F43" w:rsidTr="00374F43">
        <w:tc>
          <w:tcPr>
            <w:tcW w:w="319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Низкий уровень</w:t>
            </w:r>
          </w:p>
        </w:tc>
        <w:tc>
          <w:tcPr>
            <w:tcW w:w="319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Средний уровень</w:t>
            </w:r>
          </w:p>
        </w:tc>
        <w:tc>
          <w:tcPr>
            <w:tcW w:w="319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Высокий уровень</w:t>
            </w:r>
          </w:p>
        </w:tc>
      </w:tr>
      <w:tr w:rsidR="000F2741" w:rsidRPr="00374F43" w:rsidTr="00374F43">
        <w:tc>
          <w:tcPr>
            <w:tcW w:w="319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Правильные ответы на 5 вопросов</w:t>
            </w:r>
          </w:p>
        </w:tc>
        <w:tc>
          <w:tcPr>
            <w:tcW w:w="319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Правильные ответы 10 вопросов</w:t>
            </w:r>
          </w:p>
        </w:tc>
        <w:tc>
          <w:tcPr>
            <w:tcW w:w="319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Правильные ответы более чем на 10 вопросов</w:t>
            </w:r>
          </w:p>
        </w:tc>
      </w:tr>
    </w:tbl>
    <w:p w:rsidR="000F2741" w:rsidRPr="009F025F" w:rsidRDefault="000F2741" w:rsidP="003B2FA2">
      <w:pPr>
        <w:rPr>
          <w:rFonts w:ascii="Times New Roman" w:hAnsi="Times New Roman"/>
          <w:sz w:val="24"/>
          <w:szCs w:val="24"/>
        </w:rPr>
      </w:pPr>
    </w:p>
    <w:p w:rsidR="000F2741" w:rsidRPr="009F025F" w:rsidRDefault="000F2741" w:rsidP="003B2FA2">
      <w:pPr>
        <w:rPr>
          <w:rFonts w:ascii="Times New Roman" w:hAnsi="Times New Roman"/>
          <w:b/>
          <w:sz w:val="24"/>
          <w:szCs w:val="24"/>
        </w:rPr>
      </w:pPr>
      <w:r w:rsidRPr="009F025F">
        <w:rPr>
          <w:rFonts w:ascii="Times New Roman" w:hAnsi="Times New Roman"/>
          <w:b/>
          <w:sz w:val="24"/>
          <w:szCs w:val="24"/>
        </w:rPr>
        <w:t>Критерии оценки итогового результата практического результата аттестации</w:t>
      </w:r>
    </w:p>
    <w:p w:rsidR="000F2741" w:rsidRPr="009F025F" w:rsidRDefault="000F2741" w:rsidP="003B2FA2">
      <w:pPr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Запуски на дальность полета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90"/>
        <w:gridCol w:w="3190"/>
        <w:gridCol w:w="3190"/>
      </w:tblGrid>
      <w:tr w:rsidR="000F2741" w:rsidRPr="00374F43" w:rsidTr="00374F43">
        <w:tc>
          <w:tcPr>
            <w:tcW w:w="319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Низкий уровень</w:t>
            </w:r>
          </w:p>
        </w:tc>
        <w:tc>
          <w:tcPr>
            <w:tcW w:w="319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Средний уровень</w:t>
            </w:r>
          </w:p>
        </w:tc>
        <w:tc>
          <w:tcPr>
            <w:tcW w:w="319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Высокий уровень</w:t>
            </w:r>
          </w:p>
        </w:tc>
      </w:tr>
      <w:tr w:rsidR="000F2741" w:rsidRPr="00374F43" w:rsidTr="00374F43">
        <w:tc>
          <w:tcPr>
            <w:tcW w:w="3190" w:type="dxa"/>
          </w:tcPr>
          <w:p w:rsidR="000F2741" w:rsidRPr="00374F43" w:rsidRDefault="000F2741" w:rsidP="00374F43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15 метров</w:t>
            </w:r>
          </w:p>
        </w:tc>
        <w:tc>
          <w:tcPr>
            <w:tcW w:w="3190" w:type="dxa"/>
          </w:tcPr>
          <w:p w:rsidR="000F2741" w:rsidRPr="00374F43" w:rsidRDefault="000F2741" w:rsidP="00374F43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ab/>
              <w:t>25метров</w:t>
            </w:r>
          </w:p>
        </w:tc>
        <w:tc>
          <w:tcPr>
            <w:tcW w:w="3190" w:type="dxa"/>
          </w:tcPr>
          <w:p w:rsidR="000F2741" w:rsidRPr="00374F43" w:rsidRDefault="000F2741" w:rsidP="00374F43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35 метров</w:t>
            </w:r>
          </w:p>
        </w:tc>
      </w:tr>
    </w:tbl>
    <w:p w:rsidR="000F2741" w:rsidRPr="009F025F" w:rsidRDefault="000F2741" w:rsidP="003B2FA2">
      <w:pPr>
        <w:rPr>
          <w:rFonts w:ascii="Times New Roman" w:hAnsi="Times New Roman"/>
          <w:sz w:val="24"/>
          <w:szCs w:val="24"/>
        </w:rPr>
      </w:pPr>
    </w:p>
    <w:p w:rsidR="000F2741" w:rsidRPr="009F025F" w:rsidRDefault="000F2741" w:rsidP="003B2FA2">
      <w:pPr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 xml:space="preserve">Запуски на точность приземления в мишень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90"/>
        <w:gridCol w:w="3190"/>
        <w:gridCol w:w="3190"/>
      </w:tblGrid>
      <w:tr w:rsidR="000F2741" w:rsidRPr="00374F43" w:rsidTr="00374F43">
        <w:tc>
          <w:tcPr>
            <w:tcW w:w="319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Низкий уровень</w:t>
            </w:r>
          </w:p>
        </w:tc>
        <w:tc>
          <w:tcPr>
            <w:tcW w:w="319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Средний уровень</w:t>
            </w:r>
          </w:p>
        </w:tc>
        <w:tc>
          <w:tcPr>
            <w:tcW w:w="319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Высокий уровень</w:t>
            </w:r>
          </w:p>
        </w:tc>
      </w:tr>
      <w:tr w:rsidR="000F2741" w:rsidRPr="00374F43" w:rsidTr="00374F43">
        <w:tc>
          <w:tcPr>
            <w:tcW w:w="319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Отклонение от мишени 3 метра</w:t>
            </w:r>
          </w:p>
        </w:tc>
        <w:tc>
          <w:tcPr>
            <w:tcW w:w="319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Отклонение от мишени 2 метра</w:t>
            </w:r>
          </w:p>
        </w:tc>
        <w:tc>
          <w:tcPr>
            <w:tcW w:w="319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Отклонение от мишени 1 метр</w:t>
            </w:r>
          </w:p>
        </w:tc>
      </w:tr>
    </w:tbl>
    <w:p w:rsidR="000F2741" w:rsidRPr="009F025F" w:rsidRDefault="000F2741" w:rsidP="003B2FA2">
      <w:pPr>
        <w:rPr>
          <w:rFonts w:ascii="Times New Roman" w:hAnsi="Times New Roman"/>
          <w:sz w:val="24"/>
          <w:szCs w:val="24"/>
        </w:rPr>
      </w:pPr>
    </w:p>
    <w:p w:rsidR="000F2741" w:rsidRPr="009F025F" w:rsidRDefault="000F2741" w:rsidP="009F025F">
      <w:pPr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В том случае, если результаты теоретической части  и практических частей не совпадает, то приоритет отдается практическим полетным показателям.</w:t>
      </w:r>
    </w:p>
    <w:p w:rsidR="000F2741" w:rsidRPr="009F025F" w:rsidRDefault="000F2741" w:rsidP="003B2FA2">
      <w:pPr>
        <w:pStyle w:val="Default"/>
        <w:rPr>
          <w:b/>
        </w:rPr>
      </w:pPr>
    </w:p>
    <w:p w:rsidR="000F2741" w:rsidRPr="009F025F" w:rsidRDefault="000F2741" w:rsidP="003B2FA2">
      <w:pPr>
        <w:pStyle w:val="Default"/>
        <w:rPr>
          <w:b/>
        </w:rPr>
      </w:pPr>
      <w:r w:rsidRPr="009F025F">
        <w:rPr>
          <w:b/>
        </w:rPr>
        <w:t>8. СПИСОК ЛИТЕРАТУРЫ</w:t>
      </w:r>
    </w:p>
    <w:p w:rsidR="000F2741" w:rsidRPr="009F025F" w:rsidRDefault="000F2741" w:rsidP="004D388D">
      <w:pPr>
        <w:pStyle w:val="Default"/>
        <w:jc w:val="center"/>
        <w:rPr>
          <w:b/>
        </w:rPr>
      </w:pPr>
    </w:p>
    <w:p w:rsidR="000F2741" w:rsidRPr="009F025F" w:rsidRDefault="000F2741" w:rsidP="002B4EE0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 xml:space="preserve">          </w:t>
      </w:r>
      <w:r w:rsidRPr="009F025F">
        <w:rPr>
          <w:rFonts w:ascii="Times New Roman" w:hAnsi="Times New Roman"/>
          <w:b/>
          <w:sz w:val="24"/>
          <w:szCs w:val="24"/>
        </w:rPr>
        <w:t>Литература для педагога</w:t>
      </w:r>
    </w:p>
    <w:p w:rsidR="000F2741" w:rsidRPr="009F025F" w:rsidRDefault="000F2741" w:rsidP="002B4EE0">
      <w:pPr>
        <w:pStyle w:val="NoSpacing"/>
        <w:jc w:val="both"/>
        <w:rPr>
          <w:rFonts w:ascii="Times New Roman" w:hAnsi="Times New Roman"/>
          <w:spacing w:val="-6"/>
          <w:sz w:val="24"/>
          <w:szCs w:val="24"/>
        </w:rPr>
      </w:pPr>
      <w:r w:rsidRPr="009F025F">
        <w:rPr>
          <w:rFonts w:ascii="Times New Roman" w:hAnsi="Times New Roman"/>
          <w:spacing w:val="-6"/>
          <w:sz w:val="24"/>
          <w:szCs w:val="24"/>
        </w:rPr>
        <w:t>Ермаков А.Н. Простейшие авиамодели. - М.: Просвещение, 1984.</w:t>
      </w:r>
    </w:p>
    <w:p w:rsidR="000F2741" w:rsidRPr="009F025F" w:rsidRDefault="000F2741" w:rsidP="002B4EE0">
      <w:pPr>
        <w:pStyle w:val="NoSpacing"/>
        <w:jc w:val="both"/>
        <w:rPr>
          <w:rFonts w:ascii="Times New Roman" w:hAnsi="Times New Roman"/>
          <w:spacing w:val="-6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2.Гаевский О.К. Авиамоделирование. – М.: Патриот, 1990</w:t>
      </w:r>
    </w:p>
    <w:p w:rsidR="000F2741" w:rsidRPr="009F025F" w:rsidRDefault="000F2741" w:rsidP="002B4EE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pacing w:val="-5"/>
          <w:sz w:val="24"/>
          <w:szCs w:val="24"/>
        </w:rPr>
        <w:t>3.</w:t>
      </w:r>
      <w:r w:rsidRPr="009F025F">
        <w:rPr>
          <w:rFonts w:ascii="Times New Roman" w:hAnsi="Times New Roman"/>
          <w:spacing w:val="-5"/>
          <w:sz w:val="24"/>
          <w:szCs w:val="24"/>
        </w:rPr>
        <w:tab/>
        <w:t>Голубев Ю.А. Юному авиамоделисту. - М.: Просвещение. 1979.</w:t>
      </w:r>
    </w:p>
    <w:p w:rsidR="000F2741" w:rsidRPr="009F025F" w:rsidRDefault="000F2741" w:rsidP="002B4EE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pacing w:val="-4"/>
          <w:sz w:val="24"/>
          <w:szCs w:val="24"/>
        </w:rPr>
        <w:t>4.</w:t>
      </w:r>
      <w:r w:rsidRPr="009F025F">
        <w:rPr>
          <w:rFonts w:ascii="Times New Roman" w:hAnsi="Times New Roman"/>
          <w:spacing w:val="-4"/>
          <w:sz w:val="24"/>
          <w:szCs w:val="24"/>
        </w:rPr>
        <w:tab/>
        <w:t>История гражданской авиации СССР. - М.: Воздушный транспорт, 1988</w:t>
      </w:r>
    </w:p>
    <w:p w:rsidR="000F2741" w:rsidRPr="009F025F" w:rsidRDefault="000F2741" w:rsidP="002B4EE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pacing w:val="-4"/>
          <w:sz w:val="24"/>
          <w:szCs w:val="24"/>
        </w:rPr>
        <w:t>5.</w:t>
      </w:r>
      <w:r w:rsidRPr="009F025F">
        <w:rPr>
          <w:rFonts w:ascii="Times New Roman" w:hAnsi="Times New Roman"/>
          <w:spacing w:val="-4"/>
          <w:sz w:val="24"/>
          <w:szCs w:val="24"/>
        </w:rPr>
        <w:tab/>
        <w:t>Никитин Г.А. Основы авиации. - М.: Транспорт. 1984.</w:t>
      </w:r>
    </w:p>
    <w:p w:rsidR="000F2741" w:rsidRPr="009F025F" w:rsidRDefault="000F2741" w:rsidP="002B4EE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pacing w:val="-5"/>
          <w:sz w:val="24"/>
          <w:szCs w:val="24"/>
        </w:rPr>
        <w:t>6.</w:t>
      </w:r>
      <w:r w:rsidRPr="009F025F">
        <w:rPr>
          <w:rFonts w:ascii="Times New Roman" w:hAnsi="Times New Roman"/>
          <w:spacing w:val="-5"/>
          <w:sz w:val="24"/>
          <w:szCs w:val="24"/>
        </w:rPr>
        <w:tab/>
        <w:t>Павлов А.П. Твоя первая модель.- М.: ДОСААФ, 1979.</w:t>
      </w:r>
    </w:p>
    <w:p w:rsidR="000F2741" w:rsidRPr="009F025F" w:rsidRDefault="000F2741" w:rsidP="002B4EE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pacing w:val="-6"/>
          <w:sz w:val="24"/>
          <w:szCs w:val="24"/>
        </w:rPr>
        <w:t>7.</w:t>
      </w:r>
      <w:r w:rsidRPr="009F025F">
        <w:rPr>
          <w:rFonts w:ascii="Times New Roman" w:hAnsi="Times New Roman"/>
          <w:spacing w:val="-6"/>
          <w:sz w:val="24"/>
          <w:szCs w:val="24"/>
        </w:rPr>
        <w:tab/>
        <w:t>Понтюхин С.П. Воздушные змеи. - М.: ДОСААФ, 1984.</w:t>
      </w:r>
    </w:p>
    <w:p w:rsidR="000F2741" w:rsidRPr="009F025F" w:rsidRDefault="000F2741" w:rsidP="002B4EE0">
      <w:pPr>
        <w:pStyle w:val="NoSpacing"/>
        <w:jc w:val="both"/>
        <w:rPr>
          <w:rFonts w:ascii="Times New Roman" w:hAnsi="Times New Roman"/>
          <w:spacing w:val="-3"/>
          <w:sz w:val="24"/>
          <w:szCs w:val="24"/>
        </w:rPr>
      </w:pPr>
      <w:r w:rsidRPr="009F025F">
        <w:rPr>
          <w:rFonts w:ascii="Times New Roman" w:hAnsi="Times New Roman"/>
          <w:spacing w:val="-3"/>
          <w:sz w:val="24"/>
          <w:szCs w:val="24"/>
        </w:rPr>
        <w:t>8.</w:t>
      </w:r>
      <w:r w:rsidRPr="009F025F">
        <w:rPr>
          <w:rFonts w:ascii="Times New Roman" w:hAnsi="Times New Roman"/>
          <w:spacing w:val="-3"/>
          <w:sz w:val="24"/>
          <w:szCs w:val="24"/>
        </w:rPr>
        <w:tab/>
        <w:t xml:space="preserve">Ражков В.С. Авиамодельный кружок. </w:t>
      </w:r>
      <w:r w:rsidRPr="009F025F">
        <w:rPr>
          <w:rFonts w:ascii="Times New Roman" w:hAnsi="Times New Roman"/>
          <w:i/>
          <w:iCs/>
          <w:spacing w:val="-3"/>
          <w:sz w:val="24"/>
          <w:szCs w:val="24"/>
        </w:rPr>
        <w:t xml:space="preserve">- </w:t>
      </w:r>
      <w:r w:rsidRPr="009F025F">
        <w:rPr>
          <w:rFonts w:ascii="Times New Roman" w:hAnsi="Times New Roman"/>
          <w:spacing w:val="-3"/>
          <w:sz w:val="24"/>
          <w:szCs w:val="24"/>
        </w:rPr>
        <w:t>М: Просвещение, 1986.</w:t>
      </w:r>
    </w:p>
    <w:p w:rsidR="000F2741" w:rsidRPr="009F025F" w:rsidRDefault="000F2741" w:rsidP="002B4EE0">
      <w:pPr>
        <w:pStyle w:val="NoSpacing"/>
        <w:jc w:val="both"/>
        <w:rPr>
          <w:rStyle w:val="titbook"/>
          <w:rFonts w:ascii="Times New Roman" w:hAnsi="Times New Roman"/>
          <w:sz w:val="24"/>
          <w:szCs w:val="24"/>
        </w:rPr>
      </w:pPr>
    </w:p>
    <w:p w:rsidR="000F2741" w:rsidRPr="009F025F" w:rsidRDefault="000F2741" w:rsidP="002B4EE0">
      <w:pPr>
        <w:pStyle w:val="NoSpacing"/>
        <w:jc w:val="both"/>
        <w:rPr>
          <w:rStyle w:val="titbook"/>
          <w:rFonts w:ascii="Times New Roman" w:hAnsi="Times New Roman"/>
          <w:b/>
          <w:sz w:val="24"/>
          <w:szCs w:val="24"/>
        </w:rPr>
      </w:pPr>
      <w:r w:rsidRPr="009F025F">
        <w:rPr>
          <w:rStyle w:val="titbook"/>
          <w:rFonts w:ascii="Times New Roman" w:hAnsi="Times New Roman"/>
          <w:b/>
          <w:sz w:val="24"/>
          <w:szCs w:val="24"/>
        </w:rPr>
        <w:t xml:space="preserve">                  Интернет-источники</w:t>
      </w:r>
    </w:p>
    <w:p w:rsidR="000F2741" w:rsidRPr="009F025F" w:rsidRDefault="000F2741" w:rsidP="002B4EE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9.</w:t>
      </w:r>
      <w:hyperlink r:id="rId8" w:history="1">
        <w:r w:rsidRPr="009F025F">
          <w:rPr>
            <w:rStyle w:val="Hyperlink"/>
            <w:rFonts w:ascii="Times New Roman" w:hAnsi="Times New Roman"/>
            <w:color w:val="000000"/>
            <w:sz w:val="24"/>
            <w:szCs w:val="24"/>
          </w:rPr>
          <w:t>http://www.kodges.ru/49184-aviamodelirovanie.html</w:t>
        </w:r>
      </w:hyperlink>
    </w:p>
    <w:p w:rsidR="000F2741" w:rsidRPr="009F025F" w:rsidRDefault="000F2741" w:rsidP="002B4EE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10.</w:t>
      </w:r>
      <w:hyperlink r:id="rId9" w:history="1">
        <w:r w:rsidRPr="009F025F">
          <w:rPr>
            <w:rStyle w:val="Hyperlink"/>
            <w:rFonts w:ascii="Times New Roman" w:hAnsi="Times New Roman"/>
            <w:color w:val="000000"/>
            <w:sz w:val="24"/>
            <w:szCs w:val="24"/>
          </w:rPr>
          <w:t>http://моделка.рф/knigi_po_aviamodelirovaniiu_4.html</w:t>
        </w:r>
      </w:hyperlink>
    </w:p>
    <w:p w:rsidR="000F2741" w:rsidRPr="009F025F" w:rsidRDefault="000F2741" w:rsidP="002B4EE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11.Днищенко В.А. - Дистанционное управление моделями - 2007г. (http://моделка.рф/distantsionnoe_upravlenie_modelyami.html)</w:t>
      </w:r>
    </w:p>
    <w:p w:rsidR="000F2741" w:rsidRPr="009F025F" w:rsidRDefault="000F2741" w:rsidP="002B4EE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12.http://jtdigest.narod.ru/anonses.htm#junetech – архив номеров журнала «Юный техник»</w:t>
      </w:r>
    </w:p>
    <w:p w:rsidR="000F2741" w:rsidRPr="009F025F" w:rsidRDefault="000F2741" w:rsidP="002B4EE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0F2741" w:rsidRPr="009F025F" w:rsidRDefault="000F2741" w:rsidP="002B4EE0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9F025F">
        <w:rPr>
          <w:rFonts w:ascii="Times New Roman" w:hAnsi="Times New Roman"/>
          <w:b/>
          <w:sz w:val="24"/>
          <w:szCs w:val="24"/>
        </w:rPr>
        <w:t xml:space="preserve">    Литература для детей</w:t>
      </w:r>
    </w:p>
    <w:p w:rsidR="000F2741" w:rsidRPr="009F025F" w:rsidRDefault="000F2741" w:rsidP="002B4EE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pacing w:val="-3"/>
          <w:sz w:val="24"/>
          <w:szCs w:val="24"/>
        </w:rPr>
        <w:t>1.   Голубев Ю.А. Юному авиамоделисту. - М.: Просвещение, 1979.</w:t>
      </w:r>
    </w:p>
    <w:p w:rsidR="000F2741" w:rsidRPr="009F025F" w:rsidRDefault="000F2741" w:rsidP="002B4EE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pacing w:val="-3"/>
          <w:sz w:val="24"/>
          <w:szCs w:val="24"/>
        </w:rPr>
        <w:t>2.   Павлов А.П. Твоя первая модель. - М.: ДОСААФ, 1979.</w:t>
      </w:r>
    </w:p>
    <w:p w:rsidR="000F2741" w:rsidRPr="009F025F" w:rsidRDefault="000F2741" w:rsidP="002B4EE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pacing w:val="-3"/>
          <w:sz w:val="24"/>
          <w:szCs w:val="24"/>
        </w:rPr>
        <w:t>3.   Литература энциклопедического и исторического направлений по теме</w:t>
      </w:r>
    </w:p>
    <w:p w:rsidR="000F2741" w:rsidRPr="009F025F" w:rsidRDefault="000F2741" w:rsidP="002B4EE0">
      <w:pPr>
        <w:pStyle w:val="NoSpacing"/>
        <w:jc w:val="both"/>
        <w:rPr>
          <w:rFonts w:ascii="Times New Roman" w:hAnsi="Times New Roman"/>
          <w:spacing w:val="-7"/>
          <w:sz w:val="24"/>
          <w:szCs w:val="24"/>
        </w:rPr>
      </w:pPr>
      <w:r w:rsidRPr="009F025F">
        <w:rPr>
          <w:rFonts w:ascii="Times New Roman" w:hAnsi="Times New Roman"/>
          <w:spacing w:val="-7"/>
          <w:sz w:val="24"/>
          <w:szCs w:val="24"/>
        </w:rPr>
        <w:t>«Авиация».</w:t>
      </w:r>
    </w:p>
    <w:p w:rsidR="000F2741" w:rsidRPr="009F025F" w:rsidRDefault="000F2741" w:rsidP="002B4EE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25F">
        <w:rPr>
          <w:rFonts w:ascii="Times New Roman" w:hAnsi="Times New Roman"/>
          <w:sz w:val="24"/>
          <w:szCs w:val="24"/>
        </w:rPr>
        <w:t>4.</w:t>
      </w:r>
      <w:hyperlink r:id="rId10" w:history="1">
        <w:r w:rsidRPr="009F025F">
          <w:rPr>
            <w:rStyle w:val="Hyperlink"/>
            <w:rFonts w:ascii="Times New Roman" w:hAnsi="Times New Roman"/>
            <w:color w:val="000000"/>
            <w:sz w:val="24"/>
            <w:szCs w:val="24"/>
          </w:rPr>
          <w:t>http://www.kodges.ru/49184-aviamodelirovanie.html</w:t>
        </w:r>
      </w:hyperlink>
    </w:p>
    <w:p w:rsidR="000F2741" w:rsidRPr="009F025F" w:rsidRDefault="000F2741" w:rsidP="002B4EE0">
      <w:pPr>
        <w:shd w:val="clear" w:color="auto" w:fill="FFFFFF"/>
        <w:ind w:left="394"/>
        <w:jc w:val="both"/>
        <w:rPr>
          <w:rFonts w:ascii="Times New Roman" w:hAnsi="Times New Roman"/>
          <w:sz w:val="24"/>
          <w:szCs w:val="24"/>
        </w:rPr>
      </w:pPr>
    </w:p>
    <w:p w:rsidR="000F2741" w:rsidRPr="00766C40" w:rsidRDefault="000F2741" w:rsidP="002B4EE0">
      <w:pPr>
        <w:pStyle w:val="NoSpacing"/>
        <w:rPr>
          <w:rFonts w:ascii="Times New Roman" w:hAnsi="Times New Roman"/>
          <w:sz w:val="28"/>
          <w:szCs w:val="28"/>
        </w:rPr>
        <w:sectPr w:rsidR="000F2741" w:rsidRPr="00766C40" w:rsidSect="00A02A4C">
          <w:pgSz w:w="11906" w:h="16838"/>
          <w:pgMar w:top="851" w:right="707" w:bottom="851" w:left="1560" w:header="709" w:footer="709" w:gutter="0"/>
          <w:cols w:space="720"/>
          <w:docGrid w:linePitch="326"/>
        </w:sectPr>
      </w:pPr>
    </w:p>
    <w:p w:rsidR="000F2741" w:rsidRPr="0049553F" w:rsidRDefault="000F2741" w:rsidP="0049553F">
      <w:pPr>
        <w:pStyle w:val="NoSpacing"/>
        <w:rPr>
          <w:rFonts w:ascii="Times New Roman" w:hAnsi="Times New Roman"/>
          <w:sz w:val="24"/>
          <w:szCs w:val="24"/>
        </w:rPr>
      </w:pPr>
      <w:r w:rsidRPr="0049553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Приложение №1</w:t>
      </w:r>
      <w:r w:rsidRPr="0049553F">
        <w:rPr>
          <w:rFonts w:ascii="Times New Roman" w:hAnsi="Times New Roman"/>
          <w:sz w:val="24"/>
          <w:szCs w:val="24"/>
        </w:rPr>
        <w:t xml:space="preserve"> </w:t>
      </w:r>
    </w:p>
    <w:p w:rsidR="000F2741" w:rsidRPr="0049553F" w:rsidRDefault="000F2741" w:rsidP="0049553F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0F2741" w:rsidRDefault="000F2741" w:rsidP="0045545D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9.Календарный учебный график</w:t>
      </w:r>
    </w:p>
    <w:p w:rsidR="000F2741" w:rsidRDefault="000F2741" w:rsidP="0045545D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1-й год обучения</w:t>
      </w:r>
    </w:p>
    <w:p w:rsidR="000F2741" w:rsidRPr="005308CC" w:rsidRDefault="000F2741" w:rsidP="005308CC">
      <w:pPr>
        <w:pStyle w:val="NoSpacing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992"/>
        <w:gridCol w:w="851"/>
        <w:gridCol w:w="992"/>
        <w:gridCol w:w="2126"/>
        <w:gridCol w:w="851"/>
        <w:gridCol w:w="5670"/>
        <w:gridCol w:w="1134"/>
        <w:gridCol w:w="1920"/>
      </w:tblGrid>
      <w:tr w:rsidR="000F2741" w:rsidRPr="00374F43" w:rsidTr="00374F43">
        <w:tc>
          <w:tcPr>
            <w:tcW w:w="709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992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992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126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5670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920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</w:p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контроля</w:t>
            </w:r>
          </w:p>
        </w:tc>
      </w:tr>
      <w:tr w:rsidR="000F2741" w:rsidRPr="00374F43" w:rsidTr="00374F43">
        <w:tc>
          <w:tcPr>
            <w:tcW w:w="709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работы объединения. Требования техники безопасности.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F2741" w:rsidRPr="00374F43" w:rsidTr="00374F43">
        <w:tc>
          <w:tcPr>
            <w:tcW w:w="709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color w:val="000000"/>
                <w:sz w:val="24"/>
                <w:szCs w:val="24"/>
              </w:rPr>
              <w:t>Ознакомление с современным авиамоделизмом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F2741" w:rsidRPr="00374F43" w:rsidTr="00374F43">
        <w:tc>
          <w:tcPr>
            <w:tcW w:w="709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color w:val="000000"/>
                <w:sz w:val="24"/>
                <w:szCs w:val="24"/>
              </w:rPr>
              <w:t>Типы радиоуправляемых самолетов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F2741" w:rsidRPr="00374F43" w:rsidTr="00374F43">
        <w:tc>
          <w:tcPr>
            <w:tcW w:w="709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color w:val="000000"/>
                <w:sz w:val="24"/>
                <w:szCs w:val="24"/>
              </w:rPr>
              <w:t>Электроника р/у самолета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F2741" w:rsidRPr="00374F43" w:rsidTr="00374F43">
        <w:tc>
          <w:tcPr>
            <w:tcW w:w="709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color w:val="000000"/>
                <w:sz w:val="24"/>
                <w:szCs w:val="24"/>
              </w:rPr>
              <w:t>Изучение основных частей самолета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F2741" w:rsidRPr="00374F43" w:rsidTr="00374F43">
        <w:tc>
          <w:tcPr>
            <w:tcW w:w="709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color w:val="000000"/>
                <w:sz w:val="24"/>
                <w:szCs w:val="24"/>
              </w:rPr>
              <w:t>Изучение аппаратуры управления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F2741" w:rsidRPr="00374F43" w:rsidTr="00374F43">
        <w:tc>
          <w:tcPr>
            <w:tcW w:w="709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color w:val="000000"/>
                <w:sz w:val="24"/>
                <w:szCs w:val="24"/>
              </w:rPr>
              <w:t>Изучение аппаратуры управления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F2741" w:rsidRPr="00374F43" w:rsidTr="00374F43">
        <w:tc>
          <w:tcPr>
            <w:tcW w:w="709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color w:val="000000"/>
                <w:sz w:val="24"/>
                <w:szCs w:val="24"/>
              </w:rPr>
              <w:t>Пробное управление рулями самолета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0F2741" w:rsidRPr="00374F43" w:rsidTr="00374F43">
        <w:tc>
          <w:tcPr>
            <w:tcW w:w="709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color w:val="000000"/>
                <w:sz w:val="24"/>
                <w:szCs w:val="24"/>
              </w:rPr>
              <w:t>Показательные полеты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Контрольные запуски</w:t>
            </w:r>
          </w:p>
        </w:tc>
      </w:tr>
      <w:tr w:rsidR="000F2741" w:rsidRPr="00374F43" w:rsidTr="00374F43">
        <w:tc>
          <w:tcPr>
            <w:tcW w:w="709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color w:val="000000"/>
                <w:sz w:val="24"/>
                <w:szCs w:val="24"/>
              </w:rPr>
              <w:t>Пробные полеты под руководством  преподавателя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Контрольные запуски</w:t>
            </w:r>
          </w:p>
        </w:tc>
      </w:tr>
      <w:tr w:rsidR="000F2741" w:rsidRPr="00374F43" w:rsidTr="00374F43">
        <w:tc>
          <w:tcPr>
            <w:tcW w:w="709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color w:val="000000"/>
                <w:sz w:val="24"/>
                <w:szCs w:val="24"/>
              </w:rPr>
              <w:t>Пробные полеты под руководством преподавателя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Контрольные запуски</w:t>
            </w:r>
          </w:p>
        </w:tc>
      </w:tr>
      <w:tr w:rsidR="000F2741" w:rsidRPr="00374F43" w:rsidTr="00374F43">
        <w:tc>
          <w:tcPr>
            <w:tcW w:w="709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color w:val="000000"/>
                <w:sz w:val="24"/>
                <w:szCs w:val="24"/>
              </w:rPr>
              <w:t>Пробные полеты под руководством преподавателя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Контрольные запуски</w:t>
            </w:r>
          </w:p>
        </w:tc>
      </w:tr>
      <w:tr w:rsidR="000F2741" w:rsidRPr="00374F43" w:rsidTr="00374F43">
        <w:tc>
          <w:tcPr>
            <w:tcW w:w="709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color w:val="000000"/>
                <w:sz w:val="24"/>
                <w:szCs w:val="24"/>
              </w:rPr>
              <w:t>Показательные полеты и выполнение фигур пилотажа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Контрольные запуски</w:t>
            </w:r>
          </w:p>
        </w:tc>
      </w:tr>
      <w:tr w:rsidR="000F2741" w:rsidRPr="00374F43" w:rsidTr="00374F43">
        <w:tc>
          <w:tcPr>
            <w:tcW w:w="709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color w:val="000000"/>
                <w:sz w:val="24"/>
                <w:szCs w:val="24"/>
              </w:rPr>
              <w:t>Изучение фигур классического пилотажа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F2741" w:rsidRPr="00374F43" w:rsidTr="00374F43">
        <w:tc>
          <w:tcPr>
            <w:tcW w:w="709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color w:val="000000"/>
                <w:sz w:val="24"/>
                <w:szCs w:val="24"/>
              </w:rPr>
              <w:t>Изучение фигур классического пилотажа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F2741" w:rsidRPr="00374F43" w:rsidTr="00374F43">
        <w:tc>
          <w:tcPr>
            <w:tcW w:w="709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color w:val="000000"/>
                <w:sz w:val="24"/>
                <w:szCs w:val="24"/>
              </w:rPr>
              <w:t>Изучение фигур 3D пилотажа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F2741" w:rsidRPr="00374F43" w:rsidTr="00374F43">
        <w:tc>
          <w:tcPr>
            <w:tcW w:w="709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color w:val="000000"/>
                <w:sz w:val="24"/>
                <w:szCs w:val="24"/>
              </w:rPr>
              <w:t>Изучение фигур 3D пилотажа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F2741" w:rsidRPr="00374F43" w:rsidTr="00374F43">
        <w:tc>
          <w:tcPr>
            <w:tcW w:w="709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Повтор изученного материала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Теоретический зачет по фигурам высшего пилотажа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Тестовое задание</w:t>
            </w:r>
          </w:p>
        </w:tc>
      </w:tr>
      <w:tr w:rsidR="000F2741" w:rsidRPr="00374F43" w:rsidTr="00374F43">
        <w:tc>
          <w:tcPr>
            <w:tcW w:w="709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color w:val="000000"/>
                <w:sz w:val="24"/>
                <w:szCs w:val="24"/>
              </w:rPr>
              <w:t>Изучение посадки самолета без шасси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F2741" w:rsidRPr="00374F43" w:rsidTr="00374F43">
        <w:tc>
          <w:tcPr>
            <w:tcW w:w="709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color w:val="000000"/>
                <w:sz w:val="24"/>
                <w:szCs w:val="24"/>
              </w:rPr>
              <w:t>Изучение правильного захода на посадку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F2741" w:rsidRPr="00374F43" w:rsidTr="00374F43">
        <w:tc>
          <w:tcPr>
            <w:tcW w:w="709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color w:val="000000"/>
                <w:sz w:val="24"/>
                <w:szCs w:val="24"/>
              </w:rPr>
              <w:t>Изучение маневрирования самолета в воздухе (повороты, изменение высоты, ускорение)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F2741" w:rsidRPr="00374F43" w:rsidTr="00374F43">
        <w:tc>
          <w:tcPr>
            <w:tcW w:w="709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color w:val="000000"/>
                <w:sz w:val="24"/>
                <w:szCs w:val="24"/>
              </w:rPr>
              <w:t>Изучение маневрирования самолета в воздухе (повороты, изменение высоты, ускорение)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F2741" w:rsidRPr="00374F43" w:rsidTr="00374F43">
        <w:tc>
          <w:tcPr>
            <w:tcW w:w="709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color w:val="000000"/>
                <w:sz w:val="24"/>
                <w:szCs w:val="24"/>
              </w:rPr>
              <w:t>Изучение запуска самолета из рук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F2741" w:rsidRPr="00374F43" w:rsidTr="00374F43">
        <w:tc>
          <w:tcPr>
            <w:tcW w:w="709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color w:val="000000"/>
                <w:sz w:val="24"/>
                <w:szCs w:val="24"/>
              </w:rPr>
              <w:t>Изучение взлета самолета с шасси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F2741" w:rsidRPr="00374F43" w:rsidTr="00374F43">
        <w:tc>
          <w:tcPr>
            <w:tcW w:w="709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color w:val="000000"/>
                <w:sz w:val="24"/>
                <w:szCs w:val="24"/>
              </w:rPr>
              <w:t>Изучение аварийной посадки самолета в случае отказа, какого- либо механизма. Вывод самолета из «штопора»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F2741" w:rsidRPr="00374F43" w:rsidTr="00374F43">
        <w:tc>
          <w:tcPr>
            <w:tcW w:w="709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color w:val="000000"/>
                <w:sz w:val="24"/>
                <w:szCs w:val="24"/>
              </w:rPr>
              <w:t>Пробное управление самолетом-тренером под руководством преподавателя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0F2741" w:rsidRPr="00374F43" w:rsidTr="00374F43">
        <w:tc>
          <w:tcPr>
            <w:tcW w:w="709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color w:val="000000"/>
                <w:sz w:val="24"/>
                <w:szCs w:val="24"/>
              </w:rPr>
              <w:t>Пробное управление самолетом-тренером под руководством преподавателя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0F2741" w:rsidRPr="00374F43" w:rsidTr="00374F43">
        <w:tc>
          <w:tcPr>
            <w:tcW w:w="709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Повтор изученного материала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color w:val="000000"/>
                <w:sz w:val="24"/>
                <w:szCs w:val="24"/>
              </w:rPr>
              <w:t>Подведение итогов первых полетов. Изучение ошибок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F2741" w:rsidRPr="00374F43" w:rsidTr="00374F43">
        <w:tc>
          <w:tcPr>
            <w:tcW w:w="709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color w:val="000000"/>
                <w:sz w:val="24"/>
                <w:szCs w:val="24"/>
              </w:rPr>
              <w:t>Ознакомление с пилотажными Р/У самолетами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F2741" w:rsidRPr="00374F43" w:rsidTr="00374F43">
        <w:tc>
          <w:tcPr>
            <w:tcW w:w="709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color w:val="000000"/>
                <w:sz w:val="24"/>
                <w:szCs w:val="24"/>
              </w:rPr>
              <w:t>Изучение классов самолетов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F2741" w:rsidRPr="00374F43" w:rsidTr="00374F43">
        <w:tc>
          <w:tcPr>
            <w:tcW w:w="709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color w:val="000000"/>
                <w:sz w:val="24"/>
                <w:szCs w:val="24"/>
              </w:rPr>
              <w:t>Самолеты с ДВС (преимущества и недостатки)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F2741" w:rsidRPr="00374F43" w:rsidTr="00374F43">
        <w:tc>
          <w:tcPr>
            <w:tcW w:w="709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color w:val="000000"/>
                <w:sz w:val="24"/>
                <w:szCs w:val="24"/>
              </w:rPr>
              <w:t>Электрические самолеты (преимущества и недостатки)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Саморефлексия</w:t>
            </w:r>
          </w:p>
        </w:tc>
      </w:tr>
      <w:tr w:rsidR="000F2741" w:rsidRPr="00374F43" w:rsidTr="00374F43">
        <w:tc>
          <w:tcPr>
            <w:tcW w:w="709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color w:val="000000"/>
                <w:sz w:val="24"/>
                <w:szCs w:val="24"/>
              </w:rPr>
              <w:t>Изучение типов соревнований по авиамодельному спорту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F2741" w:rsidRPr="00374F43" w:rsidTr="00374F43">
        <w:tc>
          <w:tcPr>
            <w:tcW w:w="709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color w:val="000000"/>
                <w:sz w:val="24"/>
                <w:szCs w:val="24"/>
              </w:rPr>
              <w:t>Правила судейства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F2741" w:rsidRPr="00374F43" w:rsidTr="00374F43">
        <w:tc>
          <w:tcPr>
            <w:tcW w:w="709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Закрепление полученных знаний и навыков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color w:val="000000"/>
                <w:sz w:val="24"/>
                <w:szCs w:val="24"/>
              </w:rPr>
              <w:t>Отработка учениками правильной посадки Р/У самолета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Упражнения</w:t>
            </w:r>
          </w:p>
        </w:tc>
      </w:tr>
      <w:tr w:rsidR="000F2741" w:rsidRPr="00374F43" w:rsidTr="00374F43">
        <w:tc>
          <w:tcPr>
            <w:tcW w:w="709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Закрепление полученных знаний и навыков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color w:val="000000"/>
                <w:sz w:val="24"/>
                <w:szCs w:val="24"/>
              </w:rPr>
              <w:t>Отработка учениками правильной посадки Р/У самолета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Упражнения</w:t>
            </w:r>
          </w:p>
        </w:tc>
      </w:tr>
      <w:tr w:rsidR="000F2741" w:rsidRPr="00374F43" w:rsidTr="00374F43">
        <w:tc>
          <w:tcPr>
            <w:tcW w:w="709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Закрепление полученных знаний и навыков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color w:val="000000"/>
                <w:sz w:val="24"/>
                <w:szCs w:val="24"/>
              </w:rPr>
              <w:t>Отработка учениками маневрирования Р/У самолетом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0F2741" w:rsidRPr="00374F43" w:rsidTr="00374F43">
        <w:tc>
          <w:tcPr>
            <w:tcW w:w="709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Закрепление полученных знаний и навыков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color w:val="000000"/>
                <w:sz w:val="24"/>
                <w:szCs w:val="24"/>
              </w:rPr>
              <w:t>Отработка учениками взлета Р/У самолета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0F2741" w:rsidRPr="00374F43" w:rsidTr="00374F43">
        <w:tc>
          <w:tcPr>
            <w:tcW w:w="709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Закрепление полученных знаний и навыков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color w:val="000000"/>
                <w:sz w:val="24"/>
                <w:szCs w:val="24"/>
              </w:rPr>
              <w:t>Отработка учениками взлета Р/У самолета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0F2741" w:rsidRPr="00374F43" w:rsidTr="00374F43">
        <w:tc>
          <w:tcPr>
            <w:tcW w:w="709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Закрепление полученных знаний и навыков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color w:val="000000"/>
                <w:sz w:val="24"/>
                <w:szCs w:val="24"/>
              </w:rPr>
              <w:t>Отработка учениками маневрирования Р/У самолетом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0F2741" w:rsidRPr="00374F43" w:rsidTr="00374F43">
        <w:tc>
          <w:tcPr>
            <w:tcW w:w="709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Закрепление полученных знаний и навыков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color w:val="000000"/>
                <w:sz w:val="24"/>
                <w:szCs w:val="24"/>
              </w:rPr>
              <w:t>Отработка учениками полета Р/У самолета от взлета до посадки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0F2741" w:rsidRPr="00374F43" w:rsidTr="00374F43">
        <w:tc>
          <w:tcPr>
            <w:tcW w:w="709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Повтор изученного материала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color w:val="000000"/>
                <w:sz w:val="24"/>
                <w:szCs w:val="24"/>
              </w:rPr>
              <w:t>Подведение итогов. Изучение и исправление ошибок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Зачетное занятие</w:t>
            </w:r>
          </w:p>
        </w:tc>
      </w:tr>
      <w:tr w:rsidR="000F2741" w:rsidRPr="00374F43" w:rsidTr="00374F43">
        <w:tc>
          <w:tcPr>
            <w:tcW w:w="709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color w:val="000000"/>
                <w:sz w:val="24"/>
                <w:szCs w:val="24"/>
              </w:rPr>
              <w:t>Изучение простых фигур высшего пилотажа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F2741" w:rsidRPr="00374F43" w:rsidTr="00374F43">
        <w:tc>
          <w:tcPr>
            <w:tcW w:w="709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color w:val="000000"/>
                <w:sz w:val="24"/>
                <w:szCs w:val="24"/>
              </w:rPr>
              <w:t>Пробное управление пилотажным Р/У самолетом под руководством преподавателя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0F2741" w:rsidRPr="00374F43" w:rsidTr="00374F43">
        <w:tc>
          <w:tcPr>
            <w:tcW w:w="709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color w:val="000000"/>
                <w:sz w:val="24"/>
                <w:szCs w:val="24"/>
              </w:rPr>
              <w:t>Пробное управление пилотажным Р/У самолетом под руководством преподавателя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0F2741" w:rsidRPr="00374F43" w:rsidTr="00374F43">
        <w:tc>
          <w:tcPr>
            <w:tcW w:w="709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color w:val="000000"/>
                <w:sz w:val="24"/>
                <w:szCs w:val="24"/>
              </w:rPr>
              <w:t>Пробное управление пилотажным Р/У самолетом под руководством преподавателя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0F2741" w:rsidRPr="00374F43" w:rsidTr="00374F43">
        <w:tc>
          <w:tcPr>
            <w:tcW w:w="709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color w:val="000000"/>
                <w:sz w:val="24"/>
                <w:szCs w:val="24"/>
              </w:rPr>
              <w:t>Пробное выполнение учениками простейших фигур на Р/У самолете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0F2741" w:rsidRPr="00374F43" w:rsidTr="00374F43">
        <w:tc>
          <w:tcPr>
            <w:tcW w:w="709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color w:val="000000"/>
                <w:sz w:val="24"/>
                <w:szCs w:val="24"/>
              </w:rPr>
              <w:t>Пробное выполнение учениками простейших фигур на Р/У самолете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0F2741" w:rsidRPr="00374F43" w:rsidTr="00374F43">
        <w:tc>
          <w:tcPr>
            <w:tcW w:w="709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color w:val="000000"/>
                <w:sz w:val="24"/>
                <w:szCs w:val="24"/>
              </w:rPr>
              <w:t>Пробное выполнение «бочки» на Р/У самолете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0F2741" w:rsidRPr="00374F43" w:rsidTr="00374F43">
        <w:tc>
          <w:tcPr>
            <w:tcW w:w="709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color w:val="000000"/>
                <w:sz w:val="24"/>
                <w:szCs w:val="24"/>
              </w:rPr>
              <w:t>Пробное выполнение «мертвой петли» на Р/У самолете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0F2741" w:rsidRPr="00374F43" w:rsidTr="00374F43">
        <w:tc>
          <w:tcPr>
            <w:tcW w:w="709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color w:val="000000"/>
                <w:sz w:val="24"/>
                <w:szCs w:val="24"/>
              </w:rPr>
              <w:t>Пробное выполнение «штопора» на Р/У самолете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0F2741" w:rsidRPr="00374F43" w:rsidTr="00374F43">
        <w:tc>
          <w:tcPr>
            <w:tcW w:w="709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Закрепление полученных знаний и навыков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color w:val="000000"/>
                <w:sz w:val="24"/>
                <w:szCs w:val="24"/>
              </w:rPr>
              <w:t>Отработка учениками простейших фигур на Р/У самолете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Контрольные запуски</w:t>
            </w:r>
          </w:p>
        </w:tc>
      </w:tr>
      <w:tr w:rsidR="000F2741" w:rsidRPr="00374F43" w:rsidTr="00374F43">
        <w:tc>
          <w:tcPr>
            <w:tcW w:w="709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Закрепление полученных знаний и навыков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color w:val="000000"/>
                <w:sz w:val="24"/>
                <w:szCs w:val="24"/>
              </w:rPr>
              <w:t>Отработка учениками простейших фигур на Р/У самолете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Контрольные запуски</w:t>
            </w:r>
          </w:p>
        </w:tc>
      </w:tr>
      <w:tr w:rsidR="000F2741" w:rsidRPr="00374F43" w:rsidTr="00374F43">
        <w:tc>
          <w:tcPr>
            <w:tcW w:w="709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color w:val="000000"/>
                <w:sz w:val="24"/>
                <w:szCs w:val="24"/>
              </w:rPr>
              <w:t>Изучение 3D пилотажа на Р/У самолете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F2741" w:rsidRPr="00374F43" w:rsidTr="00374F43">
        <w:tc>
          <w:tcPr>
            <w:tcW w:w="709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color w:val="000000"/>
                <w:sz w:val="24"/>
                <w:szCs w:val="24"/>
              </w:rPr>
              <w:t>Показательно выполнение фигур 3D пилотажа на Р/У самолете преподавателем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0F2741" w:rsidRPr="00374F43" w:rsidTr="00374F43">
        <w:tc>
          <w:tcPr>
            <w:tcW w:w="709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color w:val="000000"/>
                <w:sz w:val="24"/>
                <w:szCs w:val="24"/>
              </w:rPr>
              <w:t>Пробное выполнение простейших фигур 3D пилотажа под руководством преподавателя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Контрольные запуски</w:t>
            </w:r>
          </w:p>
        </w:tc>
      </w:tr>
      <w:tr w:rsidR="000F2741" w:rsidRPr="00374F43" w:rsidTr="00374F43">
        <w:tc>
          <w:tcPr>
            <w:tcW w:w="709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color w:val="000000"/>
                <w:sz w:val="24"/>
                <w:szCs w:val="24"/>
              </w:rPr>
              <w:t>Пробное выполнение простейших фигур 3D пилотажа под руководством преподавателя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Саморефлексия</w:t>
            </w:r>
          </w:p>
        </w:tc>
      </w:tr>
      <w:tr w:rsidR="000F2741" w:rsidRPr="00374F43" w:rsidTr="00374F43">
        <w:tc>
          <w:tcPr>
            <w:tcW w:w="709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Закрепление полученных знаний и навыков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color w:val="000000"/>
                <w:sz w:val="24"/>
                <w:szCs w:val="24"/>
              </w:rPr>
              <w:t>Отработка учениками простейших фигур 3D пилотажа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Саморефлексия</w:t>
            </w:r>
          </w:p>
        </w:tc>
      </w:tr>
      <w:tr w:rsidR="000F2741" w:rsidRPr="00374F43" w:rsidTr="00374F43">
        <w:tc>
          <w:tcPr>
            <w:tcW w:w="709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Закрепление полученных знаний и навыков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color w:val="000000"/>
                <w:sz w:val="24"/>
                <w:szCs w:val="24"/>
              </w:rPr>
              <w:t>Отработка учениками простейших фигур 3D пилотажа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Саморефлексия</w:t>
            </w:r>
          </w:p>
        </w:tc>
      </w:tr>
      <w:tr w:rsidR="000F2741" w:rsidRPr="00374F43" w:rsidTr="00374F43">
        <w:tc>
          <w:tcPr>
            <w:tcW w:w="709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color w:val="000000"/>
                <w:sz w:val="24"/>
                <w:szCs w:val="24"/>
              </w:rPr>
              <w:t>Ознакомление с соревнованиями по пилотажу Р/У самолетов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0F2741" w:rsidRPr="00374F43" w:rsidTr="00374F43">
        <w:tc>
          <w:tcPr>
            <w:tcW w:w="709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color w:val="000000"/>
                <w:sz w:val="24"/>
                <w:szCs w:val="24"/>
              </w:rPr>
              <w:t>Показательное выполнение произвольного комплекса преподавателем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Саморефлексия</w:t>
            </w:r>
          </w:p>
        </w:tc>
      </w:tr>
      <w:tr w:rsidR="000F2741" w:rsidRPr="00374F43" w:rsidTr="00374F43">
        <w:trPr>
          <w:trHeight w:val="305"/>
        </w:trPr>
        <w:tc>
          <w:tcPr>
            <w:tcW w:w="709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Закрепление полученных знаний и навыков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color w:val="000000"/>
                <w:sz w:val="24"/>
                <w:szCs w:val="24"/>
              </w:rPr>
              <w:t>Создание учениками своего комплекса фигур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F2741" w:rsidRPr="00374F43" w:rsidTr="00374F43">
        <w:tc>
          <w:tcPr>
            <w:tcW w:w="709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color w:val="000000"/>
                <w:sz w:val="24"/>
                <w:szCs w:val="24"/>
              </w:rPr>
              <w:t>Пробное выполнение придуманного заранее комплекса фигур под руководством преподавателя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0F2741" w:rsidRPr="00374F43" w:rsidTr="00374F43">
        <w:tc>
          <w:tcPr>
            <w:tcW w:w="709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color w:val="000000"/>
                <w:sz w:val="24"/>
                <w:szCs w:val="24"/>
              </w:rPr>
              <w:t>Пробное выполнение придуманного заранее комплекса фигур под руководством преподавателя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0F2741" w:rsidRPr="00374F43" w:rsidTr="00374F43">
        <w:tc>
          <w:tcPr>
            <w:tcW w:w="709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Закрепление полученных знаний и навыков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color w:val="000000"/>
                <w:sz w:val="24"/>
                <w:szCs w:val="24"/>
              </w:rPr>
              <w:t>Отработка учениками комплекса фигур простейшего пилотажа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Саморефлексия</w:t>
            </w:r>
          </w:p>
        </w:tc>
      </w:tr>
      <w:tr w:rsidR="000F2741" w:rsidRPr="00374F43" w:rsidTr="00374F43">
        <w:tc>
          <w:tcPr>
            <w:tcW w:w="709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Закрепление полученных знаний и навыков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color w:val="000000"/>
                <w:sz w:val="24"/>
                <w:szCs w:val="24"/>
              </w:rPr>
              <w:t>Отработка учениками комплекса фигур простейшего пилотажа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0F2741" w:rsidRPr="00374F43" w:rsidTr="00374F43">
        <w:tc>
          <w:tcPr>
            <w:tcW w:w="709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Закрепление полученных знаний и навыков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color w:val="000000"/>
                <w:sz w:val="24"/>
                <w:szCs w:val="24"/>
              </w:rPr>
              <w:t>Свободное управление учениками Р/У самолетом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0F2741" w:rsidRPr="00374F43" w:rsidTr="00374F43">
        <w:tc>
          <w:tcPr>
            <w:tcW w:w="709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Закрепление полученных знаний и навыков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color w:val="000000"/>
                <w:sz w:val="24"/>
                <w:szCs w:val="24"/>
              </w:rPr>
              <w:t>Свободное управление учениками Р/У самолетом с последующим выполнением произвольного комплекса фигур простейшего пилотажа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0F2741" w:rsidRPr="00374F43" w:rsidTr="00374F43">
        <w:tc>
          <w:tcPr>
            <w:tcW w:w="709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Закрепление полученных знаний и навыков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color w:val="000000"/>
                <w:sz w:val="24"/>
                <w:szCs w:val="24"/>
              </w:rPr>
              <w:t>Свободное управление учениками Р/У самолетом с последующим выполнением произвольного комплекса фигур простейшего пилотажа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0F2741" w:rsidRPr="00374F43" w:rsidTr="00374F43">
        <w:tc>
          <w:tcPr>
            <w:tcW w:w="709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Закрепление полученных знаний и навыков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color w:val="000000"/>
                <w:sz w:val="24"/>
                <w:szCs w:val="24"/>
              </w:rPr>
              <w:t>Свободное управление учениками Р/У самолетом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0F2741" w:rsidRPr="00374F43" w:rsidTr="00374F43">
        <w:tc>
          <w:tcPr>
            <w:tcW w:w="709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Закрепление полученных знаний и навыков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Практический зачет на выполнение комплекса фигур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Зачетное занятие</w:t>
            </w:r>
          </w:p>
        </w:tc>
      </w:tr>
      <w:tr w:rsidR="000F2741" w:rsidRPr="00374F43" w:rsidTr="00374F43">
        <w:tc>
          <w:tcPr>
            <w:tcW w:w="709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Повтор изученного материала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color w:val="000000"/>
                <w:sz w:val="24"/>
                <w:szCs w:val="24"/>
              </w:rPr>
              <w:t>Заключительное занятие.</w:t>
            </w:r>
          </w:p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color w:val="000000"/>
                <w:sz w:val="24"/>
                <w:szCs w:val="24"/>
              </w:rPr>
              <w:t>Подведение итогов за год. Свободное управление Р/У самолетом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Контрольные запуски</w:t>
            </w:r>
          </w:p>
        </w:tc>
      </w:tr>
      <w:tr w:rsidR="000F2741" w:rsidRPr="00374F43" w:rsidTr="00374F43">
        <w:tc>
          <w:tcPr>
            <w:tcW w:w="709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итог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567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0F2741" w:rsidRPr="00374F43" w:rsidRDefault="000F2741" w:rsidP="005308C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F2741" w:rsidRPr="00FD7865" w:rsidRDefault="000F2741" w:rsidP="00FD7865">
      <w:pPr>
        <w:pStyle w:val="NoSpacing"/>
        <w:rPr>
          <w:rFonts w:ascii="Times New Roman" w:hAnsi="Times New Roman"/>
          <w:sz w:val="24"/>
          <w:szCs w:val="24"/>
        </w:rPr>
      </w:pPr>
    </w:p>
    <w:p w:rsidR="000F2741" w:rsidRDefault="000F2741" w:rsidP="00CE5F77">
      <w:pPr>
        <w:jc w:val="center"/>
        <w:rPr>
          <w:rFonts w:ascii="Times New Roman" w:hAnsi="Times New Roman"/>
          <w:b/>
          <w:sz w:val="24"/>
          <w:szCs w:val="24"/>
        </w:rPr>
      </w:pPr>
    </w:p>
    <w:p w:rsidR="000F2741" w:rsidRDefault="000F2741" w:rsidP="00CE5F77">
      <w:pPr>
        <w:jc w:val="center"/>
        <w:rPr>
          <w:rFonts w:ascii="Times New Roman" w:hAnsi="Times New Roman"/>
          <w:b/>
          <w:sz w:val="24"/>
          <w:szCs w:val="24"/>
        </w:rPr>
      </w:pPr>
    </w:p>
    <w:p w:rsidR="000F2741" w:rsidRDefault="000F2741" w:rsidP="00CE5F77">
      <w:pPr>
        <w:jc w:val="center"/>
        <w:rPr>
          <w:rFonts w:ascii="Times New Roman" w:hAnsi="Times New Roman"/>
          <w:b/>
          <w:sz w:val="24"/>
          <w:szCs w:val="24"/>
        </w:rPr>
      </w:pPr>
    </w:p>
    <w:p w:rsidR="000F2741" w:rsidRDefault="000F2741" w:rsidP="00CE5F77">
      <w:pPr>
        <w:jc w:val="center"/>
        <w:rPr>
          <w:rFonts w:ascii="Times New Roman" w:hAnsi="Times New Roman"/>
          <w:b/>
          <w:sz w:val="24"/>
          <w:szCs w:val="24"/>
        </w:rPr>
      </w:pPr>
    </w:p>
    <w:p w:rsidR="000F2741" w:rsidRDefault="000F2741" w:rsidP="00CE5F77">
      <w:pPr>
        <w:jc w:val="center"/>
        <w:rPr>
          <w:rFonts w:ascii="Times New Roman" w:hAnsi="Times New Roman"/>
          <w:b/>
          <w:sz w:val="24"/>
          <w:szCs w:val="24"/>
        </w:rPr>
      </w:pPr>
    </w:p>
    <w:p w:rsidR="000F2741" w:rsidRDefault="000F2741" w:rsidP="00CE5F77">
      <w:pPr>
        <w:jc w:val="center"/>
        <w:rPr>
          <w:rFonts w:ascii="Times New Roman" w:hAnsi="Times New Roman"/>
          <w:b/>
          <w:sz w:val="24"/>
          <w:szCs w:val="24"/>
        </w:rPr>
      </w:pPr>
    </w:p>
    <w:p w:rsidR="000F2741" w:rsidRDefault="000F2741" w:rsidP="00CE5F77">
      <w:pPr>
        <w:jc w:val="center"/>
        <w:rPr>
          <w:rFonts w:ascii="Times New Roman" w:hAnsi="Times New Roman"/>
          <w:b/>
          <w:sz w:val="24"/>
          <w:szCs w:val="24"/>
        </w:rPr>
      </w:pPr>
    </w:p>
    <w:p w:rsidR="000F2741" w:rsidRDefault="000F2741" w:rsidP="00CE5F77">
      <w:pPr>
        <w:jc w:val="center"/>
        <w:rPr>
          <w:rFonts w:ascii="Times New Roman" w:hAnsi="Times New Roman"/>
          <w:b/>
          <w:sz w:val="24"/>
          <w:szCs w:val="24"/>
        </w:rPr>
      </w:pPr>
    </w:p>
    <w:p w:rsidR="000F2741" w:rsidRDefault="000F2741" w:rsidP="00CE5F77">
      <w:pPr>
        <w:jc w:val="center"/>
        <w:rPr>
          <w:rFonts w:ascii="Times New Roman" w:hAnsi="Times New Roman"/>
          <w:b/>
          <w:sz w:val="24"/>
          <w:szCs w:val="24"/>
        </w:rPr>
      </w:pPr>
    </w:p>
    <w:p w:rsidR="000F2741" w:rsidRDefault="000F2741" w:rsidP="00CE5F77">
      <w:pPr>
        <w:jc w:val="center"/>
        <w:rPr>
          <w:rFonts w:ascii="Times New Roman" w:hAnsi="Times New Roman"/>
          <w:b/>
          <w:sz w:val="24"/>
          <w:szCs w:val="24"/>
        </w:rPr>
      </w:pPr>
    </w:p>
    <w:p w:rsidR="000F2741" w:rsidRDefault="000F2741" w:rsidP="00CE5F77">
      <w:pPr>
        <w:jc w:val="center"/>
        <w:rPr>
          <w:rFonts w:ascii="Times New Roman" w:hAnsi="Times New Roman"/>
          <w:b/>
          <w:sz w:val="24"/>
          <w:szCs w:val="24"/>
        </w:rPr>
      </w:pPr>
    </w:p>
    <w:p w:rsidR="000F2741" w:rsidRDefault="000F2741" w:rsidP="00CE5F77">
      <w:pPr>
        <w:jc w:val="center"/>
        <w:rPr>
          <w:rFonts w:ascii="Times New Roman" w:hAnsi="Times New Roman"/>
          <w:b/>
          <w:sz w:val="24"/>
          <w:szCs w:val="24"/>
        </w:rPr>
      </w:pPr>
      <w:r w:rsidRPr="009B25E6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-й</w:t>
      </w:r>
      <w:r w:rsidRPr="009B25E6">
        <w:rPr>
          <w:rFonts w:ascii="Times New Roman" w:hAnsi="Times New Roman"/>
          <w:b/>
          <w:sz w:val="24"/>
          <w:szCs w:val="24"/>
        </w:rPr>
        <w:t xml:space="preserve"> год обучения</w:t>
      </w:r>
      <w:r>
        <w:rPr>
          <w:rFonts w:ascii="Times New Roman" w:hAnsi="Times New Roman"/>
          <w:b/>
          <w:sz w:val="24"/>
          <w:szCs w:val="24"/>
        </w:rPr>
        <w:t xml:space="preserve"> (Авиапилотирование)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851"/>
        <w:gridCol w:w="851"/>
        <w:gridCol w:w="992"/>
        <w:gridCol w:w="2126"/>
        <w:gridCol w:w="851"/>
        <w:gridCol w:w="5670"/>
        <w:gridCol w:w="1134"/>
        <w:gridCol w:w="1920"/>
      </w:tblGrid>
      <w:tr w:rsidR="000F2741" w:rsidRPr="00374F43" w:rsidTr="00374F43">
        <w:trPr>
          <w:trHeight w:val="945"/>
        </w:trPr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374F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992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  <w:p w:rsidR="000F2741" w:rsidRPr="00374F43" w:rsidRDefault="000F2741" w:rsidP="00374F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126" w:type="dxa"/>
          </w:tcPr>
          <w:p w:rsidR="000F2741" w:rsidRPr="00374F43" w:rsidRDefault="000F2741" w:rsidP="00374F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5670" w:type="dxa"/>
          </w:tcPr>
          <w:p w:rsidR="000F2741" w:rsidRPr="00374F43" w:rsidRDefault="000F2741" w:rsidP="00374F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  <w:p w:rsidR="000F2741" w:rsidRPr="00374F43" w:rsidRDefault="000F2741" w:rsidP="00374F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920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</w:p>
          <w:p w:rsidR="000F2741" w:rsidRPr="00374F43" w:rsidRDefault="000F2741" w:rsidP="00374F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контроля</w:t>
            </w:r>
          </w:p>
        </w:tc>
      </w:tr>
      <w:tr w:rsidR="000F2741" w:rsidRPr="00374F43" w:rsidTr="00374F43">
        <w:tc>
          <w:tcPr>
            <w:tcW w:w="15246" w:type="dxa"/>
            <w:gridSpan w:val="9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Вводное занятие(2)</w:t>
            </w:r>
          </w:p>
        </w:tc>
      </w:tr>
      <w:tr w:rsidR="000F2741" w:rsidRPr="00374F43" w:rsidTr="00374F43"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Организация работы объединения. Инструктаж по Технике безопасности.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F2741" w:rsidRPr="00374F43" w:rsidTr="00374F43"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Изучение поведения самолета в воздухе(8)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741" w:rsidRPr="00374F43" w:rsidTr="00374F43"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История  от первых самолетов до современных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F2741" w:rsidRPr="00374F43" w:rsidTr="00374F43"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Физика полета авиамодели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Опыт</w:t>
            </w:r>
          </w:p>
        </w:tc>
      </w:tr>
      <w:tr w:rsidR="000F2741" w:rsidRPr="00374F43" w:rsidTr="00374F43"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Бипланы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F2741" w:rsidRPr="00374F43" w:rsidTr="00374F43"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Аэродинамика как наука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F2741" w:rsidRPr="00374F43" w:rsidTr="00374F43">
        <w:tc>
          <w:tcPr>
            <w:tcW w:w="15246" w:type="dxa"/>
            <w:gridSpan w:val="9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Запуски и управление безмоторными планерами(40)</w:t>
            </w:r>
          </w:p>
        </w:tc>
      </w:tr>
      <w:tr w:rsidR="000F2741" w:rsidRPr="00374F43" w:rsidTr="00374F43"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Безмоторные планера(история)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Экспресс-опрос</w:t>
            </w:r>
          </w:p>
        </w:tc>
      </w:tr>
      <w:tr w:rsidR="000F2741" w:rsidRPr="00374F43" w:rsidTr="00374F43"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Типы планеров в моделизме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F2741" w:rsidRPr="00374F43" w:rsidTr="00374F43">
        <w:trPr>
          <w:trHeight w:val="703"/>
        </w:trPr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Соревнования по метательным р/у планерам(теория)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F2741" w:rsidRPr="00374F43" w:rsidTr="00374F43"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Правила управления бм-планером. Воздушные потоки.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Экспресс-опрос</w:t>
            </w:r>
          </w:p>
        </w:tc>
      </w:tr>
      <w:tr w:rsidR="000F2741" w:rsidRPr="00374F43" w:rsidTr="00374F43"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Применение знаний и навыков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Пробные запуски метательных планеров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Сравнение с лучшим результатом</w:t>
            </w:r>
          </w:p>
        </w:tc>
      </w:tr>
      <w:tr w:rsidR="000F2741" w:rsidRPr="00374F43" w:rsidTr="00374F43"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Применение знаний и навыков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Пробные запуски метательных планеров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Сравнение с лучшим результатом</w:t>
            </w:r>
          </w:p>
        </w:tc>
      </w:tr>
      <w:tr w:rsidR="000F2741" w:rsidRPr="00374F43" w:rsidTr="00374F43"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Закрепление знаний и навыков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Запуски метательных планеров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Сравнение с лучшим результатом</w:t>
            </w:r>
          </w:p>
        </w:tc>
      </w:tr>
      <w:tr w:rsidR="000F2741" w:rsidRPr="00374F43" w:rsidTr="00374F43"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Закрепление знаний и навыков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Запуски метательных планеров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Сравнение с лучшим результатом</w:t>
            </w:r>
          </w:p>
        </w:tc>
      </w:tr>
      <w:tr w:rsidR="000F2741" w:rsidRPr="00374F43" w:rsidTr="00374F43"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Закрепление знаний и навыков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Запуски метательных планеров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Сравнение с лучшим результатом</w:t>
            </w:r>
          </w:p>
        </w:tc>
      </w:tr>
      <w:tr w:rsidR="000F2741" w:rsidRPr="00374F43" w:rsidTr="00374F43"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Закрепление знаний и навыков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Запуски метательных планеров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Сравнение с лучшим результатом</w:t>
            </w:r>
          </w:p>
        </w:tc>
      </w:tr>
      <w:tr w:rsidR="000F2741" w:rsidRPr="00374F43" w:rsidTr="00374F43"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Закрепление знаний и навыков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Запуски метательных планеров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Сравнение с лучшим результатом</w:t>
            </w:r>
          </w:p>
        </w:tc>
      </w:tr>
      <w:tr w:rsidR="000F2741" w:rsidRPr="00374F43" w:rsidTr="00374F43"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Закрепление знаний и навыков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Запуски метательных планеров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Сравнение с лучшим результатом</w:t>
            </w:r>
          </w:p>
        </w:tc>
      </w:tr>
      <w:tr w:rsidR="000F2741" w:rsidRPr="00374F43" w:rsidTr="00374F43"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Закрепление знаний и навыков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Зачет на длительность полета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Сравнение с лучшим результатом</w:t>
            </w:r>
          </w:p>
        </w:tc>
      </w:tr>
      <w:tr w:rsidR="000F2741" w:rsidRPr="00374F43" w:rsidTr="00374F43"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Закрепление знаний и навыков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Зачет на длительность полета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Сравнение с лучшим результатом</w:t>
            </w:r>
          </w:p>
        </w:tc>
      </w:tr>
      <w:tr w:rsidR="000F2741" w:rsidRPr="00374F43" w:rsidTr="00374F43"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Закрепление знаний и навыков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Итоги полетов. Ремонт моделей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Сравнение с лучшим результатом</w:t>
            </w:r>
          </w:p>
        </w:tc>
      </w:tr>
      <w:tr w:rsidR="000F2741" w:rsidRPr="00374F43" w:rsidTr="00374F43"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Закрепление знаний и навыков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Запуски метательных планеров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Сравнение с лучшим результатом</w:t>
            </w:r>
          </w:p>
        </w:tc>
      </w:tr>
      <w:tr w:rsidR="000F2741" w:rsidRPr="00374F43" w:rsidTr="00374F43"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Закрепление знаний и навыков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Запуски метательных планеров. Корректировка полетов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Сравнение с лучшим результатом</w:t>
            </w:r>
          </w:p>
        </w:tc>
      </w:tr>
      <w:tr w:rsidR="000F2741" w:rsidRPr="00374F43" w:rsidTr="00374F43"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Закрепление знаний и навыков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Зачет на точность приземления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Сравнение с лучшим результатом</w:t>
            </w:r>
          </w:p>
        </w:tc>
      </w:tr>
      <w:tr w:rsidR="000F2741" w:rsidRPr="00374F43" w:rsidTr="00374F43"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Закрепление знаний и навыков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Запуски метательных планеров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Сравнение с лучшим результатом</w:t>
            </w:r>
          </w:p>
        </w:tc>
      </w:tr>
      <w:tr w:rsidR="000F2741" w:rsidRPr="00374F43" w:rsidTr="00374F43"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Закрепление навыков и знаний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Итоги полетов. Работа над ошибками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F2741" w:rsidRPr="00374F43" w:rsidTr="00374F43">
        <w:tc>
          <w:tcPr>
            <w:tcW w:w="15246" w:type="dxa"/>
            <w:gridSpan w:val="9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Обучение управлением самолетов в симуляторе(20)</w:t>
            </w:r>
          </w:p>
        </w:tc>
      </w:tr>
      <w:tr w:rsidR="000F2741" w:rsidRPr="00374F43" w:rsidTr="00374F43"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Закрепление навыков и знаний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Практическое управление копийными авиамоделями в авиасимуляторе.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Рефлексия</w:t>
            </w:r>
          </w:p>
        </w:tc>
      </w:tr>
      <w:tr w:rsidR="000F2741" w:rsidRPr="00374F43" w:rsidTr="00374F43"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Закрепление навыков и знаний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Практическое управление копийными авиамоделями в авиасимуляторе.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Сравнение с лучшим результатом</w:t>
            </w:r>
          </w:p>
        </w:tc>
      </w:tr>
      <w:tr w:rsidR="000F2741" w:rsidRPr="00374F43" w:rsidTr="00374F43"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Закрепление навыков и знаний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Практическое управление копийными авиамоделями в авиасимуляторе.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Сравнение с лучшим результатом</w:t>
            </w:r>
          </w:p>
        </w:tc>
      </w:tr>
      <w:tr w:rsidR="000F2741" w:rsidRPr="00374F43" w:rsidTr="00374F43"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Закрепление навыков и знаний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Практическое управление копийными авиамоделями в авиасимуляторе.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Рефлексия</w:t>
            </w:r>
          </w:p>
        </w:tc>
      </w:tr>
      <w:tr w:rsidR="000F2741" w:rsidRPr="00374F43" w:rsidTr="00374F43"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Закрепление навыков и знаний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 xml:space="preserve">Практическое управление копийными авиамоделями в авиасимуляторе. 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Сравнение с лучшим результатом</w:t>
            </w:r>
          </w:p>
        </w:tc>
      </w:tr>
      <w:tr w:rsidR="000F2741" w:rsidRPr="00374F43" w:rsidTr="00374F43"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Закрепление навыков и знаний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Зачет на самый красивый полет на модели-полукопии в авиасимуляторе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Рефлексия</w:t>
            </w:r>
          </w:p>
        </w:tc>
      </w:tr>
      <w:tr w:rsidR="000F2741" w:rsidRPr="00374F43" w:rsidTr="00374F43"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Закрепление навыков и знаний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Практическое управление пилотажными авиамоделями в авиасимуляторе. выполнение фигур и комплексов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Сравнение с лучшим результатом</w:t>
            </w:r>
          </w:p>
        </w:tc>
      </w:tr>
      <w:tr w:rsidR="000F2741" w:rsidRPr="00374F43" w:rsidTr="00374F43"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Закрепление навыков и знаний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Практическое управление пилотажными авиамоделями в авиасимуляторе. выполнение фигур и комплексов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Сравнение с лучшим результатом</w:t>
            </w:r>
          </w:p>
        </w:tc>
      </w:tr>
      <w:tr w:rsidR="000F2741" w:rsidRPr="00374F43" w:rsidTr="00374F43"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Закрепление навыков и знаний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Практическое управление пилотажными авиамоделями в авиасимуляторе. выполнение фигур и комплексов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Рефлексия</w:t>
            </w:r>
          </w:p>
        </w:tc>
      </w:tr>
      <w:tr w:rsidR="000F2741" w:rsidRPr="00374F43" w:rsidTr="00374F43"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Закрепление навыков и знаний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Итоги полетов в авиасимуляторе. Работа над ошибками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Сравнение с лучшим результатом</w:t>
            </w:r>
          </w:p>
        </w:tc>
      </w:tr>
      <w:tr w:rsidR="000F2741" w:rsidRPr="00374F43" w:rsidTr="00374F43">
        <w:tc>
          <w:tcPr>
            <w:tcW w:w="15246" w:type="dxa"/>
            <w:gridSpan w:val="9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Коптеры и вертолеты(10)</w:t>
            </w:r>
          </w:p>
        </w:tc>
      </w:tr>
      <w:tr w:rsidR="000F2741" w:rsidRPr="00374F43" w:rsidTr="00374F43"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История вертолетов(видеоматериал)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F2741" w:rsidRPr="00374F43" w:rsidTr="00374F43"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Устройство вертолета-модели на р/у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F2741" w:rsidRPr="00374F43" w:rsidTr="00374F43"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Гонки на р/у коптерах по видеосвязи(видеоматериал)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F2741" w:rsidRPr="00374F43" w:rsidTr="00374F43"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Пилотажные вертолеты</w:t>
            </w:r>
            <w:r w:rsidRPr="00374F43">
              <w:rPr>
                <w:rFonts w:ascii="Times New Roman" w:hAnsi="Times New Roman"/>
                <w:sz w:val="24"/>
                <w:szCs w:val="24"/>
              </w:rPr>
              <w:br/>
              <w:t>(видеоматериал)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F2741" w:rsidRPr="00374F43" w:rsidTr="00374F43"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Автожир(теория)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F2741" w:rsidRPr="00374F43" w:rsidTr="00374F43">
        <w:tc>
          <w:tcPr>
            <w:tcW w:w="15246" w:type="dxa"/>
            <w:gridSpan w:val="9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Современные АБК(16)</w:t>
            </w:r>
          </w:p>
        </w:tc>
      </w:tr>
      <w:tr w:rsidR="000F2741" w:rsidRPr="00374F43" w:rsidTr="00374F43"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Типы АКБ для электродвигателей самолетов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F2741" w:rsidRPr="00374F43" w:rsidTr="00374F43"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Ni-mh </w:t>
            </w:r>
            <w:r w:rsidRPr="00374F43">
              <w:rPr>
                <w:rFonts w:ascii="Times New Roman" w:hAnsi="Times New Roman"/>
                <w:sz w:val="24"/>
                <w:szCs w:val="24"/>
              </w:rPr>
              <w:t>АКБ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F2741" w:rsidRPr="00374F43" w:rsidTr="00374F43"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Li-Po </w:t>
            </w:r>
            <w:r w:rsidRPr="00374F43">
              <w:rPr>
                <w:rFonts w:ascii="Times New Roman" w:hAnsi="Times New Roman"/>
                <w:sz w:val="24"/>
                <w:szCs w:val="24"/>
              </w:rPr>
              <w:t>АКБ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F2741" w:rsidRPr="00374F43" w:rsidTr="00374F43"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Зарядные устройства. Принцип работы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F2741" w:rsidRPr="00374F43" w:rsidTr="00374F43"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Техника Безопасности при работе с АКБ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F2741" w:rsidRPr="00374F43" w:rsidTr="00374F43"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 xml:space="preserve">Рынок современных </w:t>
            </w:r>
            <w:r w:rsidRPr="00374F43">
              <w:rPr>
                <w:rFonts w:ascii="Times New Roman" w:hAnsi="Times New Roman"/>
                <w:sz w:val="24"/>
                <w:szCs w:val="24"/>
                <w:lang w:val="en-US"/>
              </w:rPr>
              <w:t>Li</w:t>
            </w:r>
            <w:r w:rsidRPr="00374F43">
              <w:rPr>
                <w:rFonts w:ascii="Times New Roman" w:hAnsi="Times New Roman"/>
                <w:sz w:val="24"/>
                <w:szCs w:val="24"/>
              </w:rPr>
              <w:t>-</w:t>
            </w:r>
            <w:r w:rsidRPr="00374F43">
              <w:rPr>
                <w:rFonts w:ascii="Times New Roman" w:hAnsi="Times New Roman"/>
                <w:sz w:val="24"/>
                <w:szCs w:val="24"/>
                <w:lang w:val="en-US"/>
              </w:rPr>
              <w:t>Po</w:t>
            </w:r>
            <w:r w:rsidRPr="00374F43">
              <w:rPr>
                <w:rFonts w:ascii="Times New Roman" w:hAnsi="Times New Roman"/>
                <w:sz w:val="24"/>
                <w:szCs w:val="24"/>
              </w:rPr>
              <w:t xml:space="preserve"> АКБ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F2741" w:rsidRPr="00374F43" w:rsidTr="00374F43"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 xml:space="preserve">Современные коптеры и их применение 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F2741" w:rsidRPr="00374F43" w:rsidTr="00374F43"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Закрепление навыков и знаний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Практическое управление коптерами в авиасимуляторе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Сравнение с лучшим результатом</w:t>
            </w:r>
          </w:p>
        </w:tc>
      </w:tr>
      <w:tr w:rsidR="000F2741" w:rsidRPr="00374F43" w:rsidTr="00374F43">
        <w:tc>
          <w:tcPr>
            <w:tcW w:w="15246" w:type="dxa"/>
            <w:gridSpan w:val="9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Обучение управлением коптером в симуляторе(26)</w:t>
            </w:r>
          </w:p>
        </w:tc>
      </w:tr>
      <w:tr w:rsidR="000F2741" w:rsidRPr="00374F43" w:rsidTr="00374F43"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Закрепление навыков и знаний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Практическое управление коптерами в авиасимуляторе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Сравнение с лучшим результатом</w:t>
            </w:r>
          </w:p>
        </w:tc>
      </w:tr>
      <w:tr w:rsidR="000F2741" w:rsidRPr="00374F43" w:rsidTr="00374F43"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Закрепление навыков и знаний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Практическое управление коптерами в авиасимуляторе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Сравнение с лучшим результатом</w:t>
            </w:r>
          </w:p>
        </w:tc>
      </w:tr>
      <w:tr w:rsidR="000F2741" w:rsidRPr="00374F43" w:rsidTr="00374F43"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Закрепление навыков и знаний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Практическое управление коптерами в авиасимуляторе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Сравнение с лучшим результатом</w:t>
            </w:r>
          </w:p>
        </w:tc>
      </w:tr>
      <w:tr w:rsidR="000F2741" w:rsidRPr="00374F43" w:rsidTr="00374F43"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Закрепление навыков и знаний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Практическое управление коптерами в авиасимуляторе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Сравнение с лучшим результатом</w:t>
            </w:r>
          </w:p>
        </w:tc>
      </w:tr>
      <w:tr w:rsidR="000F2741" w:rsidRPr="00374F43" w:rsidTr="00374F43"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Закрепление навыков и знаний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Практическое управление коптерами в авиасимуляторе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Сравнение с лучшим результатом</w:t>
            </w:r>
          </w:p>
        </w:tc>
      </w:tr>
      <w:tr w:rsidR="000F2741" w:rsidRPr="00374F43" w:rsidTr="00374F43"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Закрепление навыков и знаний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Практическое управление коптерами в авиасимуляторе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Сравнение с лучшим результатом</w:t>
            </w:r>
          </w:p>
        </w:tc>
      </w:tr>
      <w:tr w:rsidR="000F2741" w:rsidRPr="00374F43" w:rsidTr="00374F43"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Повтор изученного материала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Устройство коптеров. Стабилизация.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F2741" w:rsidRPr="00374F43" w:rsidTr="00374F43"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Повтор изученного материала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Устройство коптеров. Стабилизация.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F2741" w:rsidRPr="00374F43" w:rsidTr="00374F43"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Закрепление навыков и знаний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Практическое управление коптерами в авиасимуляторе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Сравнение с лучшим результатом</w:t>
            </w:r>
          </w:p>
        </w:tc>
      </w:tr>
      <w:tr w:rsidR="000F2741" w:rsidRPr="00374F43" w:rsidTr="00374F43"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Закрепление навыков и знаний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Практическое управление коптерами в авиасимуляторе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Сравнение с лучшим результатом</w:t>
            </w:r>
          </w:p>
        </w:tc>
      </w:tr>
      <w:tr w:rsidR="000F2741" w:rsidRPr="00374F43" w:rsidTr="00374F43"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Закрепление навыков и знаний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Практическое управление коптерами в авиасимуляторе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Сравнение с лучшим результатом</w:t>
            </w:r>
          </w:p>
        </w:tc>
      </w:tr>
      <w:tr w:rsidR="000F2741" w:rsidRPr="00374F43" w:rsidTr="00374F43"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Закрепление навыков и знаний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Практическое управление коптерами в авиасимуляторе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Сравнение с лучшим результатом</w:t>
            </w:r>
          </w:p>
        </w:tc>
      </w:tr>
      <w:tr w:rsidR="000F2741" w:rsidRPr="00374F43" w:rsidTr="00374F43"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Закрепление навыков и знаний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Практическое управление коптерами в авиасимуляторе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Сравнение с лучшим результатом</w:t>
            </w:r>
          </w:p>
        </w:tc>
      </w:tr>
      <w:tr w:rsidR="000F2741" w:rsidRPr="00374F43" w:rsidTr="00374F43">
        <w:tc>
          <w:tcPr>
            <w:tcW w:w="15246" w:type="dxa"/>
            <w:gridSpan w:val="9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управление р/у самолетом </w:t>
            </w:r>
            <w:r w:rsidRPr="00374F4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Ultron</w:t>
            </w: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.(20)</w:t>
            </w:r>
          </w:p>
        </w:tc>
      </w:tr>
      <w:tr w:rsidR="000F2741" w:rsidRPr="00374F43" w:rsidTr="00374F43"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Закрепление навыков и знаний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Подготовка пилотажной модели самолета.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Сравнение с лучшим результатом</w:t>
            </w:r>
          </w:p>
        </w:tc>
      </w:tr>
      <w:tr w:rsidR="000F2741" w:rsidRPr="00374F43" w:rsidTr="00374F43"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Закрепление навыков и знаний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Свободные полеты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Сравнение с лучшим результатом</w:t>
            </w:r>
          </w:p>
        </w:tc>
      </w:tr>
      <w:tr w:rsidR="000F2741" w:rsidRPr="00374F43" w:rsidTr="00374F43"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Закрепление навыков и знаний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Свободные полеты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Сравнение с лучшим результатом</w:t>
            </w:r>
          </w:p>
        </w:tc>
      </w:tr>
      <w:tr w:rsidR="000F2741" w:rsidRPr="00374F43" w:rsidTr="00374F43"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Закрепление навыков и знаний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Настройка самолета. Ремонт и восстановление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Сравнение с лучшим результатом</w:t>
            </w:r>
          </w:p>
        </w:tc>
      </w:tr>
      <w:tr w:rsidR="000F2741" w:rsidRPr="00374F43" w:rsidTr="00374F43"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Закрепление навыков и знаний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Свободные полеты.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Сравнение с лучшим результатом</w:t>
            </w:r>
          </w:p>
        </w:tc>
      </w:tr>
      <w:tr w:rsidR="000F2741" w:rsidRPr="00374F43" w:rsidTr="00374F43"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Закрепление навыков и знаний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Свободные полеты.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Сравнение с лучшим результатом</w:t>
            </w:r>
          </w:p>
        </w:tc>
      </w:tr>
      <w:tr w:rsidR="000F2741" w:rsidRPr="00374F43" w:rsidTr="00374F43"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Закрепление навыков и знаний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Свободные полеты.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Сравнение с лучшим результатом</w:t>
            </w:r>
          </w:p>
        </w:tc>
      </w:tr>
      <w:tr w:rsidR="000F2741" w:rsidRPr="00374F43" w:rsidTr="00374F43"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Закрепление навыков и знаний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Настройка самолета. Ремонт и восстановление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Сравнение с лучшим результатом</w:t>
            </w:r>
          </w:p>
        </w:tc>
      </w:tr>
      <w:tr w:rsidR="000F2741" w:rsidRPr="00374F43" w:rsidTr="00374F43"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Закрепление навыков и знаний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Свободные полеты.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Сравнение с лучшим результатом</w:t>
            </w:r>
          </w:p>
        </w:tc>
      </w:tr>
      <w:tr w:rsidR="000F2741" w:rsidRPr="00374F43" w:rsidTr="00374F43"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Закрепление навыков и знаний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Свободные полеты.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Сравнение с лучшим результатом</w:t>
            </w:r>
          </w:p>
        </w:tc>
      </w:tr>
      <w:tr w:rsidR="000F2741" w:rsidRPr="00374F43" w:rsidTr="00374F43">
        <w:tc>
          <w:tcPr>
            <w:tcW w:w="15246" w:type="dxa"/>
            <w:gridSpan w:val="9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Заключительное занятие(2)</w:t>
            </w:r>
          </w:p>
        </w:tc>
      </w:tr>
      <w:tr w:rsidR="000F2741" w:rsidRPr="00374F43" w:rsidTr="00374F43"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Повтор изученного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Заключительное занятие. Аттестация учащихся.</w:t>
            </w:r>
          </w:p>
        </w:tc>
        <w:tc>
          <w:tcPr>
            <w:tcW w:w="1134" w:type="dxa"/>
          </w:tcPr>
          <w:p w:rsidR="000F2741" w:rsidRPr="00374F43" w:rsidRDefault="000F2741" w:rsidP="00374F4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92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F43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F2741" w:rsidRPr="00374F43" w:rsidTr="00374F43"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0F2741" w:rsidRPr="00374F43" w:rsidRDefault="000F2741" w:rsidP="00374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F43"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567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0F2741" w:rsidRPr="00374F43" w:rsidRDefault="000F2741" w:rsidP="00374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F2741" w:rsidRPr="00C776B6" w:rsidRDefault="000F2741" w:rsidP="005308CC">
      <w:pPr>
        <w:rPr>
          <w:rFonts w:ascii="Times New Roman" w:hAnsi="Times New Roman"/>
          <w:sz w:val="24"/>
          <w:szCs w:val="24"/>
        </w:rPr>
      </w:pPr>
    </w:p>
    <w:p w:rsidR="000F2741" w:rsidRPr="009B25E6" w:rsidRDefault="000F2741" w:rsidP="00CE5F77">
      <w:pPr>
        <w:jc w:val="center"/>
        <w:rPr>
          <w:rFonts w:ascii="Times New Roman" w:hAnsi="Times New Roman"/>
          <w:b/>
          <w:sz w:val="24"/>
          <w:szCs w:val="24"/>
        </w:rPr>
      </w:pPr>
    </w:p>
    <w:sectPr w:rsidR="000F2741" w:rsidRPr="009B25E6" w:rsidSect="00076714">
      <w:pgSz w:w="16838" w:h="11906" w:orient="landscape"/>
      <w:pgMar w:top="568" w:right="851" w:bottom="1134" w:left="1134" w:header="709" w:footer="709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2741" w:rsidRDefault="000F2741" w:rsidP="003B2FA2">
      <w:pPr>
        <w:spacing w:after="0" w:line="240" w:lineRule="auto"/>
      </w:pPr>
      <w:r>
        <w:separator/>
      </w:r>
    </w:p>
  </w:endnote>
  <w:endnote w:type="continuationSeparator" w:id="0">
    <w:p w:rsidR="000F2741" w:rsidRDefault="000F2741" w:rsidP="003B2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2741" w:rsidRDefault="000F2741" w:rsidP="003B2FA2">
      <w:pPr>
        <w:spacing w:after="0" w:line="240" w:lineRule="auto"/>
      </w:pPr>
      <w:r>
        <w:separator/>
      </w:r>
    </w:p>
  </w:footnote>
  <w:footnote w:type="continuationSeparator" w:id="0">
    <w:p w:rsidR="000F2741" w:rsidRDefault="000F2741" w:rsidP="003B2F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06C48"/>
    <w:multiLevelType w:val="hybridMultilevel"/>
    <w:tmpl w:val="A04C0A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A9B1A6B"/>
    <w:multiLevelType w:val="hybridMultilevel"/>
    <w:tmpl w:val="4E7446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F636F4F"/>
    <w:multiLevelType w:val="hybridMultilevel"/>
    <w:tmpl w:val="F74E0E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FF30CBB"/>
    <w:multiLevelType w:val="multilevel"/>
    <w:tmpl w:val="0992A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5D95090"/>
    <w:multiLevelType w:val="hybridMultilevel"/>
    <w:tmpl w:val="E2DE21E6"/>
    <w:lvl w:ilvl="0" w:tplc="0419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5">
    <w:nsid w:val="165D17BC"/>
    <w:multiLevelType w:val="hybridMultilevel"/>
    <w:tmpl w:val="6FCEA6FC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6">
    <w:nsid w:val="1A4D43AA"/>
    <w:multiLevelType w:val="hybridMultilevel"/>
    <w:tmpl w:val="1F6E0D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AC10E80"/>
    <w:multiLevelType w:val="hybridMultilevel"/>
    <w:tmpl w:val="45ECF6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13E0402"/>
    <w:multiLevelType w:val="hybridMultilevel"/>
    <w:tmpl w:val="E33404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8352CA5"/>
    <w:multiLevelType w:val="multilevel"/>
    <w:tmpl w:val="E10E63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0">
    <w:nsid w:val="2F97655E"/>
    <w:multiLevelType w:val="hybridMultilevel"/>
    <w:tmpl w:val="03CE5914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1">
    <w:nsid w:val="30E87099"/>
    <w:multiLevelType w:val="hybridMultilevel"/>
    <w:tmpl w:val="F4564212"/>
    <w:lvl w:ilvl="0" w:tplc="7CFC7042">
      <w:start w:val="1"/>
      <w:numFmt w:val="decimal"/>
      <w:lvlText w:val="%1."/>
      <w:lvlJc w:val="left"/>
      <w:pPr>
        <w:ind w:left="39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1C750E7"/>
    <w:multiLevelType w:val="hybridMultilevel"/>
    <w:tmpl w:val="804A035E"/>
    <w:lvl w:ilvl="0" w:tplc="8AC2BC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176256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26AA88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CDEA35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04ADCD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11C057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546CDE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A361DF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F0C9CA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394552BB"/>
    <w:multiLevelType w:val="hybridMultilevel"/>
    <w:tmpl w:val="0374E048"/>
    <w:lvl w:ilvl="0" w:tplc="FBC0B930">
      <w:start w:val="1"/>
      <w:numFmt w:val="decimal"/>
      <w:lvlText w:val="%1."/>
      <w:lvlJc w:val="left"/>
      <w:pPr>
        <w:ind w:left="128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4" w:hanging="180"/>
      </w:pPr>
      <w:rPr>
        <w:rFonts w:cs="Times New Roman"/>
      </w:rPr>
    </w:lvl>
  </w:abstractNum>
  <w:abstractNum w:abstractNumId="14">
    <w:nsid w:val="39E00B64"/>
    <w:multiLevelType w:val="multilevel"/>
    <w:tmpl w:val="3F04C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1285F71"/>
    <w:multiLevelType w:val="multilevel"/>
    <w:tmpl w:val="6EA8A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31C5257"/>
    <w:multiLevelType w:val="hybridMultilevel"/>
    <w:tmpl w:val="4D088848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7">
    <w:nsid w:val="489376FF"/>
    <w:multiLevelType w:val="multilevel"/>
    <w:tmpl w:val="BE288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8FE0C09"/>
    <w:multiLevelType w:val="hybridMultilevel"/>
    <w:tmpl w:val="DCE03A54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9">
    <w:nsid w:val="491279E8"/>
    <w:multiLevelType w:val="hybridMultilevel"/>
    <w:tmpl w:val="08A60312"/>
    <w:lvl w:ilvl="0" w:tplc="0419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0">
    <w:nsid w:val="571052BB"/>
    <w:multiLevelType w:val="hybridMultilevel"/>
    <w:tmpl w:val="166C7CDC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1">
    <w:nsid w:val="5B936AC5"/>
    <w:multiLevelType w:val="multilevel"/>
    <w:tmpl w:val="A2C05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65A10E8A"/>
    <w:multiLevelType w:val="multilevel"/>
    <w:tmpl w:val="FF94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69BB6E08"/>
    <w:multiLevelType w:val="hybridMultilevel"/>
    <w:tmpl w:val="02526668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4">
    <w:nsid w:val="73D505BE"/>
    <w:multiLevelType w:val="hybridMultilevel"/>
    <w:tmpl w:val="057A7BEA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52F64B8"/>
    <w:multiLevelType w:val="hybridMultilevel"/>
    <w:tmpl w:val="5A748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724E3B"/>
    <w:multiLevelType w:val="multilevel"/>
    <w:tmpl w:val="CF28C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781B68E6"/>
    <w:multiLevelType w:val="multilevel"/>
    <w:tmpl w:val="FEBE4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0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9"/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2"/>
  </w:num>
  <w:num w:numId="12">
    <w:abstractNumId w:val="24"/>
  </w:num>
  <w:num w:numId="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26"/>
  </w:num>
  <w:num w:numId="30">
    <w:abstractNumId w:val="27"/>
  </w:num>
  <w:num w:numId="31">
    <w:abstractNumId w:val="21"/>
  </w:num>
  <w:num w:numId="32">
    <w:abstractNumId w:val="17"/>
  </w:num>
  <w:num w:numId="33">
    <w:abstractNumId w:val="15"/>
  </w:num>
  <w:num w:numId="34">
    <w:abstractNumId w:val="22"/>
  </w:num>
  <w:num w:numId="35">
    <w:abstractNumId w:val="13"/>
  </w:num>
  <w:num w:numId="36">
    <w:abstractNumId w:val="3"/>
  </w:num>
  <w:num w:numId="37">
    <w:abstractNumId w:val="7"/>
  </w:num>
  <w:num w:numId="38">
    <w:abstractNumId w:val="9"/>
  </w:num>
  <w:num w:numId="39">
    <w:abstractNumId w:val="6"/>
  </w:num>
  <w:num w:numId="4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8"/>
  </w:num>
  <w:num w:numId="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"/>
  </w:num>
  <w:num w:numId="44">
    <w:abstractNumId w:val="25"/>
  </w:num>
  <w:num w:numId="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1D46"/>
    <w:rsid w:val="000323D4"/>
    <w:rsid w:val="0004128A"/>
    <w:rsid w:val="000678A3"/>
    <w:rsid w:val="00076714"/>
    <w:rsid w:val="000C27A5"/>
    <w:rsid w:val="000F2741"/>
    <w:rsid w:val="00124AF3"/>
    <w:rsid w:val="00162A82"/>
    <w:rsid w:val="00195203"/>
    <w:rsid w:val="001960FD"/>
    <w:rsid w:val="001B08E2"/>
    <w:rsid w:val="001C27E9"/>
    <w:rsid w:val="00225795"/>
    <w:rsid w:val="002578E7"/>
    <w:rsid w:val="00261BBA"/>
    <w:rsid w:val="002636CA"/>
    <w:rsid w:val="00276672"/>
    <w:rsid w:val="00281B29"/>
    <w:rsid w:val="002870AE"/>
    <w:rsid w:val="002A1261"/>
    <w:rsid w:val="002B4EE0"/>
    <w:rsid w:val="002E046D"/>
    <w:rsid w:val="0033174C"/>
    <w:rsid w:val="00374F43"/>
    <w:rsid w:val="003829EA"/>
    <w:rsid w:val="003B2FA2"/>
    <w:rsid w:val="003B45FA"/>
    <w:rsid w:val="003B7148"/>
    <w:rsid w:val="0045545D"/>
    <w:rsid w:val="00484B86"/>
    <w:rsid w:val="0049553F"/>
    <w:rsid w:val="004961F5"/>
    <w:rsid w:val="004B210D"/>
    <w:rsid w:val="004D0C20"/>
    <w:rsid w:val="004D388D"/>
    <w:rsid w:val="004D5EEA"/>
    <w:rsid w:val="004E1D60"/>
    <w:rsid w:val="004E5CB5"/>
    <w:rsid w:val="005308CC"/>
    <w:rsid w:val="00555650"/>
    <w:rsid w:val="00561300"/>
    <w:rsid w:val="00587181"/>
    <w:rsid w:val="005A0680"/>
    <w:rsid w:val="005A073B"/>
    <w:rsid w:val="005B4B24"/>
    <w:rsid w:val="00622F02"/>
    <w:rsid w:val="00644CD7"/>
    <w:rsid w:val="006762BB"/>
    <w:rsid w:val="00685BA6"/>
    <w:rsid w:val="00690184"/>
    <w:rsid w:val="006C6340"/>
    <w:rsid w:val="006D06F5"/>
    <w:rsid w:val="00701072"/>
    <w:rsid w:val="007012FB"/>
    <w:rsid w:val="00764D76"/>
    <w:rsid w:val="00766C40"/>
    <w:rsid w:val="0077386B"/>
    <w:rsid w:val="00776DCF"/>
    <w:rsid w:val="00786033"/>
    <w:rsid w:val="00831B06"/>
    <w:rsid w:val="008406C4"/>
    <w:rsid w:val="00880D2D"/>
    <w:rsid w:val="00883A8A"/>
    <w:rsid w:val="008858C4"/>
    <w:rsid w:val="008B3617"/>
    <w:rsid w:val="008B6CA2"/>
    <w:rsid w:val="008C21AA"/>
    <w:rsid w:val="008C6141"/>
    <w:rsid w:val="009A3B65"/>
    <w:rsid w:val="009A6D6F"/>
    <w:rsid w:val="009B25E6"/>
    <w:rsid w:val="009E6DD6"/>
    <w:rsid w:val="009E7051"/>
    <w:rsid w:val="009F025F"/>
    <w:rsid w:val="009F3559"/>
    <w:rsid w:val="00A02A4C"/>
    <w:rsid w:val="00A25AB3"/>
    <w:rsid w:val="00B116DB"/>
    <w:rsid w:val="00B216DB"/>
    <w:rsid w:val="00B35D96"/>
    <w:rsid w:val="00B63383"/>
    <w:rsid w:val="00B7314D"/>
    <w:rsid w:val="00BB7DE3"/>
    <w:rsid w:val="00BB7F8E"/>
    <w:rsid w:val="00C012B2"/>
    <w:rsid w:val="00C05C94"/>
    <w:rsid w:val="00C150B4"/>
    <w:rsid w:val="00C503E0"/>
    <w:rsid w:val="00C73925"/>
    <w:rsid w:val="00C776B6"/>
    <w:rsid w:val="00CE5F77"/>
    <w:rsid w:val="00D1716F"/>
    <w:rsid w:val="00D22B4A"/>
    <w:rsid w:val="00D5614E"/>
    <w:rsid w:val="00D70FAE"/>
    <w:rsid w:val="00DA2D90"/>
    <w:rsid w:val="00DB1638"/>
    <w:rsid w:val="00E274DA"/>
    <w:rsid w:val="00E353CD"/>
    <w:rsid w:val="00E44B7B"/>
    <w:rsid w:val="00E51D46"/>
    <w:rsid w:val="00E53EC3"/>
    <w:rsid w:val="00E66063"/>
    <w:rsid w:val="00EA285A"/>
    <w:rsid w:val="00ED308F"/>
    <w:rsid w:val="00EF1865"/>
    <w:rsid w:val="00EF4AF9"/>
    <w:rsid w:val="00F21045"/>
    <w:rsid w:val="00F27CEC"/>
    <w:rsid w:val="00F42C94"/>
    <w:rsid w:val="00F81797"/>
    <w:rsid w:val="00F8698B"/>
    <w:rsid w:val="00FD347A"/>
    <w:rsid w:val="00FD7865"/>
    <w:rsid w:val="00FF1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16F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66C40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66C40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paragraph" w:styleId="NoSpacing">
    <w:name w:val="No Spacing"/>
    <w:uiPriority w:val="99"/>
    <w:qFormat/>
    <w:rsid w:val="00766C40"/>
    <w:rPr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66C40"/>
    <w:rPr>
      <w:rFonts w:ascii="Tahoma" w:hAnsi="Tahoma" w:cs="Tahoma"/>
      <w:sz w:val="16"/>
      <w:szCs w:val="16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766C4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85494D"/>
    <w:rPr>
      <w:rFonts w:ascii="Times New Roman" w:hAnsi="Times New Roman"/>
      <w:sz w:val="0"/>
      <w:szCs w:val="0"/>
      <w:lang w:eastAsia="en-US"/>
    </w:rPr>
  </w:style>
  <w:style w:type="character" w:customStyle="1" w:styleId="1">
    <w:name w:val="Текст выноски Знак1"/>
    <w:basedOn w:val="DefaultParagraphFont"/>
    <w:uiPriority w:val="99"/>
    <w:semiHidden/>
    <w:rsid w:val="00766C4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766C40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DefaultParagraphFont"/>
    <w:uiPriority w:val="99"/>
    <w:rsid w:val="00766C40"/>
    <w:rPr>
      <w:rFonts w:cs="Times New Roman"/>
    </w:rPr>
  </w:style>
  <w:style w:type="character" w:customStyle="1" w:styleId="c28c32">
    <w:name w:val="c28 c32"/>
    <w:basedOn w:val="DefaultParagraphFont"/>
    <w:uiPriority w:val="99"/>
    <w:rsid w:val="00766C40"/>
    <w:rPr>
      <w:rFonts w:cs="Times New Roman"/>
    </w:rPr>
  </w:style>
  <w:style w:type="paragraph" w:styleId="NormalWeb">
    <w:name w:val="Normal (Web)"/>
    <w:basedOn w:val="Normal"/>
    <w:uiPriority w:val="99"/>
    <w:rsid w:val="00766C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766C40"/>
    <w:rPr>
      <w:rFonts w:cs="Times New Roman"/>
      <w:b/>
      <w:bCs/>
    </w:rPr>
  </w:style>
  <w:style w:type="character" w:customStyle="1" w:styleId="c7">
    <w:name w:val="c7"/>
    <w:basedOn w:val="DefaultParagraphFont"/>
    <w:uiPriority w:val="99"/>
    <w:rsid w:val="00766C40"/>
    <w:rPr>
      <w:rFonts w:cs="Times New Roman"/>
    </w:rPr>
  </w:style>
  <w:style w:type="paragraph" w:customStyle="1" w:styleId="c31">
    <w:name w:val="c31"/>
    <w:basedOn w:val="Normal"/>
    <w:uiPriority w:val="99"/>
    <w:rsid w:val="00766C40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5">
    <w:name w:val="c15"/>
    <w:basedOn w:val="Normal"/>
    <w:uiPriority w:val="99"/>
    <w:rsid w:val="00766C40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TableGrid">
    <w:name w:val="Table Grid"/>
    <w:basedOn w:val="TableNormal"/>
    <w:uiPriority w:val="99"/>
    <w:rsid w:val="00766C4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766C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66C40"/>
    <w:rPr>
      <w:rFonts w:cs="Times New Roman"/>
    </w:rPr>
  </w:style>
  <w:style w:type="paragraph" w:customStyle="1" w:styleId="Default">
    <w:name w:val="Default"/>
    <w:uiPriority w:val="99"/>
    <w:rsid w:val="00766C4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PlainText">
    <w:name w:val="Plain Text"/>
    <w:basedOn w:val="Normal"/>
    <w:link w:val="PlainTextChar"/>
    <w:uiPriority w:val="99"/>
    <w:rsid w:val="00766C40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766C40"/>
    <w:rPr>
      <w:rFonts w:ascii="Courier New" w:hAnsi="Courier New" w:cs="Courier New"/>
      <w:sz w:val="20"/>
      <w:szCs w:val="20"/>
      <w:lang w:val="en-US"/>
    </w:rPr>
  </w:style>
  <w:style w:type="paragraph" w:customStyle="1" w:styleId="a">
    <w:name w:val="Содержимое таблицы"/>
    <w:basedOn w:val="Normal"/>
    <w:uiPriority w:val="99"/>
    <w:rsid w:val="00690184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Hyperlink">
    <w:name w:val="Hyperlink"/>
    <w:basedOn w:val="DefaultParagraphFont"/>
    <w:uiPriority w:val="99"/>
    <w:rsid w:val="001960FD"/>
    <w:rPr>
      <w:rFonts w:cs="Times New Roman"/>
      <w:color w:val="0000FF"/>
      <w:u w:val="single"/>
    </w:rPr>
  </w:style>
  <w:style w:type="character" w:customStyle="1" w:styleId="titbook">
    <w:name w:val="tit_book"/>
    <w:uiPriority w:val="99"/>
    <w:rsid w:val="002B4EE0"/>
  </w:style>
  <w:style w:type="paragraph" w:styleId="Footer">
    <w:name w:val="footer"/>
    <w:basedOn w:val="Normal"/>
    <w:link w:val="FooterChar"/>
    <w:uiPriority w:val="99"/>
    <w:semiHidden/>
    <w:rsid w:val="003B2F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B2FA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dges.ru/49184-aviamodelirovanie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kodges.ru/49184-aviamodelirovanie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&#1084;&#1086;&#1076;&#1077;&#1083;&#1082;&#1072;.&#1088;&#1092;/knigi_po_aviamodelirovaniiu_4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1055</TotalTime>
  <Pages>31</Pages>
  <Words>7322</Words>
  <Characters>-32766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OEM</cp:lastModifiedBy>
  <cp:revision>51</cp:revision>
  <cp:lastPrinted>2020-02-12T06:18:00Z</cp:lastPrinted>
  <dcterms:created xsi:type="dcterms:W3CDTF">2017-04-25T10:34:00Z</dcterms:created>
  <dcterms:modified xsi:type="dcterms:W3CDTF">2020-02-13T06:32:00Z</dcterms:modified>
</cp:coreProperties>
</file>